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39D277E" w14:textId="77777777" w:rsidR="006355FB" w:rsidRPr="001665CE" w:rsidRDefault="00D47099" w:rsidP="009847E9">
      <w:pPr>
        <w:pStyle w:val="Heading1"/>
        <w:rPr>
          <w:szCs w:val="96"/>
          <w:lang w:val="es-MX"/>
        </w:rPr>
      </w:pPr>
      <w:r w:rsidRPr="00C23DA7">
        <w:rPr>
          <w:color w:val="FAF8F6" w:themeColor="background1"/>
          <w:szCs w:val="96"/>
        </w:rPr>
        <w:t xml:space="preserve">Hau </w:t>
      </w:r>
      <w:proofErr w:type="spellStart"/>
      <w:r w:rsidRPr="00C23DA7">
        <w:rPr>
          <w:color w:val="FAF8F6" w:themeColor="background1"/>
          <w:szCs w:val="96"/>
        </w:rPr>
        <w:t>yu</w:t>
      </w:r>
      <w:proofErr w:type="spellEnd"/>
      <w:r w:rsidRPr="00C23DA7">
        <w:rPr>
          <w:color w:val="FAF8F6" w:themeColor="background1"/>
          <w:szCs w:val="96"/>
        </w:rPr>
        <w:t xml:space="preserve"> gin </w:t>
      </w:r>
      <w:proofErr w:type="spellStart"/>
      <w:r w:rsidRPr="00C23DA7">
        <w:rPr>
          <w:color w:val="FAF8F6" w:themeColor="background1"/>
          <w:szCs w:val="96"/>
        </w:rPr>
        <w:t>biyam</w:t>
      </w:r>
      <w:proofErr w:type="spellEnd"/>
      <w:r w:rsidRPr="00C23DA7">
        <w:rPr>
          <w:color w:val="FAF8F6" w:themeColor="background1"/>
          <w:szCs w:val="96"/>
        </w:rPr>
        <w:t xml:space="preserve"> </w:t>
      </w:r>
      <w:proofErr w:type="spellStart"/>
      <w:r w:rsidRPr="00C23DA7">
        <w:rPr>
          <w:color w:val="FAF8F6" w:themeColor="background1"/>
          <w:szCs w:val="96"/>
        </w:rPr>
        <w:t>gudwan</w:t>
      </w:r>
      <w:proofErr w:type="spellEnd"/>
      <w:r w:rsidRPr="00C23DA7">
        <w:rPr>
          <w:color w:val="FAF8F6" w:themeColor="background1"/>
          <w:szCs w:val="96"/>
        </w:rPr>
        <w:t xml:space="preserve"> </w:t>
      </w:r>
      <w:proofErr w:type="spellStart"/>
      <w:r w:rsidRPr="00C23DA7">
        <w:rPr>
          <w:color w:val="FAF8F6" w:themeColor="background1"/>
          <w:szCs w:val="96"/>
        </w:rPr>
        <w:t>lida</w:t>
      </w:r>
      <w:proofErr w:type="spellEnd"/>
    </w:p>
    <w:p w14:paraId="3F00C32C" w14:textId="77777777" w:rsidR="009847E9" w:rsidRPr="001665CE" w:rsidRDefault="00D47099" w:rsidP="005E7C0C">
      <w:pPr>
        <w:pStyle w:val="Subtitle"/>
        <w:spacing w:before="640" w:after="120" w:line="240" w:lineRule="auto"/>
        <w:rPr>
          <w:lang w:val="es-MX"/>
        </w:rPr>
      </w:pPr>
      <w:bookmarkStart w:id="0" w:name="_Toc113483896"/>
      <w:r w:rsidRPr="001665CE">
        <w:rPr>
          <w:lang w:val="es-MX"/>
        </w:rPr>
        <w:t>Ba mela tulkit</w:t>
      </w:r>
      <w:bookmarkEnd w:id="0"/>
    </w:p>
    <w:p w14:paraId="1B4C43E1" w14:textId="77777777" w:rsidR="005E7C0C" w:rsidRPr="00B03F92" w:rsidRDefault="00D47099" w:rsidP="005E7C0C">
      <w:pPr>
        <w:spacing w:before="0" w:after="500"/>
        <w:rPr>
          <w:color w:val="FAF8F6" w:themeColor="background1"/>
          <w:sz w:val="32"/>
          <w:szCs w:val="32"/>
          <w:lang w:val="es-MX"/>
        </w:rPr>
      </w:pPr>
      <w:r w:rsidRPr="00C23DA7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D039462" wp14:editId="2EA565CC">
                <wp:simplePos x="0" y="0"/>
                <wp:positionH relativeFrom="margin">
                  <wp:posOffset>-635</wp:posOffset>
                </wp:positionH>
                <wp:positionV relativeFrom="paragraph">
                  <wp:posOffset>536765</wp:posOffset>
                </wp:positionV>
                <wp:extent cx="2042795" cy="504825"/>
                <wp:effectExtent l="0" t="0" r="14605" b="28575"/>
                <wp:wrapNone/>
                <wp:docPr id="110173333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795" cy="50482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0B21EFA6" id="Rectangle: Rounded Corners 4" o:spid="_x0000_s1026" style="position:absolute;margin-left:-.05pt;margin-top:42.25pt;width:160.85pt;height:39.75pt;z-index:2516582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" filled="f" strokecolor="#faf8f6 [3212]" strokeweight="2pt">
                <w10:wrap anchorx="margin"/>
              </v:roundrect>
            </w:pict>
          </mc:Fallback>
        </mc:AlternateContent>
      </w:r>
      <w:r w:rsidRPr="00B03F92">
        <w:rPr>
          <w:color w:val="FAF8F6" w:themeColor="background1"/>
          <w:sz w:val="32"/>
          <w:szCs w:val="32"/>
          <w:lang w:val="es-MX"/>
        </w:rPr>
        <w:t>Eastside Kriol</w:t>
      </w:r>
    </w:p>
    <w:p w14:paraId="57D4E0DC" w14:textId="77777777" w:rsidR="00151817" w:rsidRPr="00B03F92" w:rsidRDefault="00D47099" w:rsidP="00C23DA7">
      <w:pPr>
        <w:ind w:left="340"/>
        <w:rPr>
          <w:color w:val="FAF8F6" w:themeColor="background1"/>
          <w:sz w:val="27"/>
          <w:szCs w:val="27"/>
          <w:lang w:val="es-MX"/>
        </w:rPr>
      </w:pPr>
      <w:r w:rsidRPr="00B03F92">
        <w:rPr>
          <w:color w:val="FAF8F6" w:themeColor="background1"/>
          <w:sz w:val="27"/>
          <w:szCs w:val="27"/>
          <w:lang w:val="es-MX"/>
        </w:rPr>
        <w:t xml:space="preserve">Dijan Isiwan Ba Ridim </w:t>
      </w:r>
    </w:p>
    <w:p w14:paraId="1CC334C3" w14:textId="77777777" w:rsidR="000050BF" w:rsidRDefault="00D47099" w:rsidP="000050BF">
      <w:pPr>
        <w:spacing w:before="720" w:after="0" w:line="240" w:lineRule="auto"/>
      </w:pPr>
      <w:r>
        <w:rPr>
          <w:noProof/>
          <w:lang w:eastAsia="en-GB"/>
        </w:rPr>
        <w:drawing>
          <wp:inline distT="0" distB="0" distL="0" distR="0" wp14:anchorId="011AAA27" wp14:editId="76FE3F7B">
            <wp:extent cx="1296000" cy="1215468"/>
            <wp:effectExtent l="0" t="0" r="0" b="3810"/>
            <wp:docPr id="119867595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455494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00" cy="1215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BD258" w14:textId="77777777" w:rsidR="00151817" w:rsidRDefault="00D47099" w:rsidP="00EA6BD4">
      <w:pPr>
        <w:spacing w:before="4300" w:after="0" w:line="240" w:lineRule="auto"/>
      </w:pPr>
      <w:r>
        <w:rPr>
          <w:noProof/>
        </w:rPr>
        <w:drawing>
          <wp:inline distT="0" distB="0" distL="0" distR="0" wp14:anchorId="12D63D0F" wp14:editId="3FF132B4">
            <wp:extent cx="1980000" cy="920218"/>
            <wp:effectExtent l="0" t="0" r="1270" b="0"/>
            <wp:docPr id="171750413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95276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920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3151219B" w14:textId="77777777" w:rsidR="00E90F97" w:rsidRPr="009E592B" w:rsidRDefault="00D47099" w:rsidP="009E592B">
      <w:pPr>
        <w:pStyle w:val="TOCHeading"/>
      </w:pPr>
      <w:bookmarkStart w:id="1" w:name="_Toc349720822"/>
      <w:bookmarkStart w:id="2" w:name="_Toc513644158"/>
      <w:r w:rsidRPr="009E592B">
        <w:lastRenderedPageBreak/>
        <w:t>Hau bla yujim dijan tulkit</w:t>
      </w:r>
      <w:bookmarkEnd w:id="1"/>
      <w:bookmarkEnd w:id="2"/>
      <w:r w:rsidRPr="009E592B">
        <w:t xml:space="preserve"> </w:t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665"/>
        <w:gridCol w:w="6520"/>
        <w:gridCol w:w="171"/>
      </w:tblGrid>
      <w:tr w:rsidR="00F35965" w14:paraId="0CDE5A78" w14:textId="77777777" w:rsidTr="000543D1">
        <w:trPr>
          <w:gridAfter w:val="1"/>
          <w:wAfter w:w="171" w:type="dxa"/>
        </w:trPr>
        <w:tc>
          <w:tcPr>
            <w:tcW w:w="2665" w:type="dxa"/>
            <w:vAlign w:val="center"/>
          </w:tcPr>
          <w:p w14:paraId="10831486" w14:textId="77777777" w:rsidR="00AC71D2" w:rsidRDefault="00D47099" w:rsidP="007D398C">
            <w:pPr>
              <w:pStyle w:val="captions"/>
              <w:spacing w:before="600" w:after="600"/>
              <w:jc w:val="center"/>
              <w:rPr>
                <w:noProof/>
                <w:lang w:eastAsia="en-AU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332FD75" wp14:editId="763231B7">
                  <wp:extent cx="1552575" cy="723265"/>
                  <wp:effectExtent l="0" t="0" r="9525" b="635"/>
                  <wp:docPr id="1791989137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753088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723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0FB70AA9" w14:textId="77777777" w:rsidR="00852206" w:rsidRPr="0060175F" w:rsidRDefault="00D47099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rPr>
                <w:lang w:val="de-DE"/>
              </w:rPr>
            </w:pPr>
            <w:r w:rsidRPr="0060175F">
              <w:rPr>
                <w:lang w:val="de-DE"/>
              </w:rPr>
              <w:t xml:space="preserve">Wumin garrim disibiliti Australia (WWDA) bin raidim dijan tulkit. </w:t>
            </w:r>
          </w:p>
          <w:p w14:paraId="7C20AEC9" w14:textId="0E7565CC" w:rsidR="00AC71D2" w:rsidRPr="00E9016B" w:rsidRDefault="00D47099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r>
              <w:t xml:space="preserve">Wen </w:t>
            </w:r>
            <w:proofErr w:type="spellStart"/>
            <w:r>
              <w:t>yu</w:t>
            </w:r>
            <w:proofErr w:type="spellEnd"/>
            <w:r>
              <w:t xml:space="preserve"> </w:t>
            </w:r>
            <w:proofErr w:type="spellStart"/>
            <w:r>
              <w:t>luk</w:t>
            </w:r>
            <w:proofErr w:type="spellEnd"/>
            <w:r>
              <w:t xml:space="preserve"> </w:t>
            </w:r>
            <w:proofErr w:type="spellStart"/>
            <w:r>
              <w:t>jat</w:t>
            </w:r>
            <w:proofErr w:type="spellEnd"/>
            <w:r>
              <w:t xml:space="preserve"> wed “</w:t>
            </w:r>
            <w:proofErr w:type="spellStart"/>
            <w:r>
              <w:t>wi</w:t>
            </w:r>
            <w:proofErr w:type="spellEnd"/>
            <w:r>
              <w:t>” or “</w:t>
            </w:r>
            <w:proofErr w:type="spellStart"/>
            <w:r>
              <w:t>melabat</w:t>
            </w:r>
            <w:proofErr w:type="spellEnd"/>
            <w:r>
              <w:t xml:space="preserve">” o “mela” </w:t>
            </w:r>
            <w:proofErr w:type="spellStart"/>
            <w:r>
              <w:t>imin</w:t>
            </w:r>
            <w:proofErr w:type="spellEnd"/>
            <w:r w:rsidR="00B64795">
              <w:t> </w:t>
            </w:r>
            <w:r>
              <w:t xml:space="preserve">min WWDA. </w:t>
            </w:r>
          </w:p>
        </w:tc>
      </w:tr>
      <w:tr w:rsidR="00F35965" w:rsidRPr="0033220C" w14:paraId="0838C5CD" w14:textId="77777777" w:rsidTr="000543D1">
        <w:trPr>
          <w:gridAfter w:val="1"/>
          <w:wAfter w:w="171" w:type="dxa"/>
          <w:trHeight w:val="2268"/>
        </w:trPr>
        <w:tc>
          <w:tcPr>
            <w:tcW w:w="2665" w:type="dxa"/>
            <w:vAlign w:val="center"/>
          </w:tcPr>
          <w:p w14:paraId="49417467" w14:textId="77777777" w:rsidR="00A7294E" w:rsidRDefault="00D47099" w:rsidP="007D398C">
            <w:pPr>
              <w:pStyle w:val="captions"/>
              <w:spacing w:before="600" w:after="600"/>
              <w:jc w:val="center"/>
              <w:rPr>
                <w:noProof/>
              </w:rPr>
            </w:pPr>
            <w:r w:rsidRPr="00384144">
              <w:rPr>
                <w:noProof/>
              </w:rPr>
              <w:drawing>
                <wp:inline distT="0" distB="0" distL="0" distR="0" wp14:anchorId="7EAA2CDE" wp14:editId="6188365C">
                  <wp:extent cx="1476000" cy="1404883"/>
                  <wp:effectExtent l="0" t="0" r="0" b="5080"/>
                  <wp:docPr id="103007156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68113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04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6F1B5FD8" w14:textId="77777777" w:rsidR="00A7294E" w:rsidRPr="001665CE" w:rsidRDefault="00D47099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rPr>
                <w:lang w:val="es-MX"/>
              </w:rPr>
            </w:pPr>
            <w:r w:rsidRPr="001665CE">
              <w:rPr>
                <w:lang w:val="es-MX"/>
              </w:rPr>
              <w:t>Melabat wanbala oganaiseishan hu album wumin en gel garrim disibiliti oloba Australia.</w:t>
            </w:r>
          </w:p>
        </w:tc>
      </w:tr>
      <w:tr w:rsidR="00F35965" w14:paraId="46A41B0E" w14:textId="77777777" w:rsidTr="000543D1">
        <w:trPr>
          <w:gridAfter w:val="1"/>
          <w:wAfter w:w="171" w:type="dxa"/>
        </w:trPr>
        <w:tc>
          <w:tcPr>
            <w:tcW w:w="2665" w:type="dxa"/>
            <w:vAlign w:val="center"/>
          </w:tcPr>
          <w:p w14:paraId="05090558" w14:textId="77777777" w:rsidR="00A7294E" w:rsidRDefault="00D47099" w:rsidP="007D398C">
            <w:pPr>
              <w:pStyle w:val="captions"/>
              <w:spacing w:before="600" w:after="60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9A4F0C" wp14:editId="57D76137">
                  <wp:extent cx="1552575" cy="1466850"/>
                  <wp:effectExtent l="0" t="0" r="9525" b="0"/>
                  <wp:docPr id="1542050632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5560504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461EB977" w14:textId="77777777" w:rsidR="00A7294E" w:rsidRDefault="00D47099" w:rsidP="00A7294E">
            <w:r>
              <w:t xml:space="preserve">Melabat album pipul gat disibiliti hu maiti kolim mijelp </w:t>
            </w:r>
            <w:r w:rsidRPr="00A7294E">
              <w:rPr>
                <w:rStyle w:val="Strong"/>
              </w:rPr>
              <w:t>jenda daibes</w:t>
            </w:r>
            <w:r>
              <w:t xml:space="preserve"> oloba Australia du.</w:t>
            </w:r>
          </w:p>
          <w:p w14:paraId="23BDE26C" w14:textId="77777777" w:rsidR="00C73F46" w:rsidRDefault="00D47099" w:rsidP="001E6D77">
            <w:r>
              <w:t xml:space="preserve">Jenda daibes min maiti yu fil leig yu noma rigin mijelf menwan o wumunwan. </w:t>
            </w:r>
          </w:p>
        </w:tc>
      </w:tr>
      <w:tr w:rsidR="00F35965" w14:paraId="451791CD" w14:textId="77777777" w:rsidTr="000543D1">
        <w:trPr>
          <w:gridAfter w:val="1"/>
          <w:wAfter w:w="171" w:type="dxa"/>
        </w:trPr>
        <w:tc>
          <w:tcPr>
            <w:tcW w:w="2665" w:type="dxa"/>
            <w:vAlign w:val="center"/>
          </w:tcPr>
          <w:p w14:paraId="20AECF6A" w14:textId="77777777" w:rsidR="00AC71D2" w:rsidRPr="00044183" w:rsidRDefault="00D47099" w:rsidP="007D398C">
            <w:pPr>
              <w:pStyle w:val="captions"/>
              <w:spacing w:before="600" w:after="600"/>
              <w:jc w:val="center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CB95D5C" wp14:editId="6E3F7F37">
                  <wp:extent cx="1440000" cy="1440000"/>
                  <wp:effectExtent l="0" t="0" r="0" b="0"/>
                  <wp:docPr id="2046110652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691926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6D57DB7D" w14:textId="7A358745" w:rsidR="00AC71D2" w:rsidRDefault="00D47099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proofErr w:type="spellStart"/>
            <w:r>
              <w:t>Melabat</w:t>
            </w:r>
            <w:proofErr w:type="spellEnd"/>
            <w:r>
              <w:t xml:space="preserve"> bin </w:t>
            </w:r>
            <w:proofErr w:type="spellStart"/>
            <w:r>
              <w:t>raidim</w:t>
            </w:r>
            <w:proofErr w:type="spellEnd"/>
            <w:r>
              <w:t xml:space="preserve"> </w:t>
            </w:r>
            <w:proofErr w:type="spellStart"/>
            <w:r>
              <w:t>dijan</w:t>
            </w:r>
            <w:proofErr w:type="spellEnd"/>
            <w:r>
              <w:t xml:space="preserve"> </w:t>
            </w:r>
            <w:proofErr w:type="spellStart"/>
            <w:r>
              <w:t>tulkit</w:t>
            </w:r>
            <w:proofErr w:type="spellEnd"/>
            <w:r>
              <w:t xml:space="preserve"> </w:t>
            </w:r>
            <w:proofErr w:type="spellStart"/>
            <w:r>
              <w:t>bla</w:t>
            </w:r>
            <w:proofErr w:type="spellEnd"/>
            <w:r>
              <w:t xml:space="preserve"> </w:t>
            </w:r>
            <w:proofErr w:type="spellStart"/>
            <w:r>
              <w:t>meigim</w:t>
            </w:r>
            <w:proofErr w:type="spellEnd"/>
            <w:r>
              <w:t xml:space="preserve"> </w:t>
            </w:r>
            <w:proofErr w:type="spellStart"/>
            <w:r>
              <w:t>isiwan</w:t>
            </w:r>
            <w:proofErr w:type="spellEnd"/>
            <w:r w:rsidR="006A44C0">
              <w:t> </w:t>
            </w:r>
            <w:proofErr w:type="spellStart"/>
            <w:r>
              <w:t>ba</w:t>
            </w:r>
            <w:proofErr w:type="spellEnd"/>
            <w:r>
              <w:t xml:space="preserve"> </w:t>
            </w:r>
            <w:proofErr w:type="spellStart"/>
            <w:r>
              <w:t>ridim</w:t>
            </w:r>
            <w:proofErr w:type="spellEnd"/>
            <w:r>
              <w:t xml:space="preserve">. </w:t>
            </w:r>
          </w:p>
          <w:p w14:paraId="5E8C3D46" w14:textId="77777777" w:rsidR="00AC71D2" w:rsidRPr="001C28AC" w:rsidRDefault="00D47099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r w:rsidRPr="00E9016B">
              <w:t xml:space="preserve">Melabat yusim pitja ba showum yu sambala aidiya. </w:t>
            </w:r>
          </w:p>
        </w:tc>
      </w:tr>
      <w:tr w:rsidR="00F35965" w14:paraId="2F44A660" w14:textId="77777777" w:rsidTr="000543D1">
        <w:trPr>
          <w:gridAfter w:val="1"/>
          <w:wAfter w:w="171" w:type="dxa"/>
        </w:trPr>
        <w:tc>
          <w:tcPr>
            <w:tcW w:w="2665" w:type="dxa"/>
            <w:vAlign w:val="center"/>
          </w:tcPr>
          <w:p w14:paraId="34414A7A" w14:textId="77777777" w:rsidR="00771E76" w:rsidRDefault="00D47099" w:rsidP="007D398C">
            <w:pPr>
              <w:pStyle w:val="captions"/>
              <w:spacing w:before="480" w:after="480"/>
              <w:jc w:val="center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1500574C" wp14:editId="4921AAE4">
                  <wp:extent cx="1552575" cy="1552575"/>
                  <wp:effectExtent l="0" t="0" r="9525" b="9525"/>
                  <wp:docPr id="78106662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9270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47D2FE77" w14:textId="19509849" w:rsidR="00771E76" w:rsidRDefault="00D47099" w:rsidP="00771E76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proofErr w:type="spellStart"/>
            <w:r>
              <w:t>Melabat</w:t>
            </w:r>
            <w:proofErr w:type="spellEnd"/>
            <w:r>
              <w:t xml:space="preserve"> bin </w:t>
            </w:r>
            <w:proofErr w:type="spellStart"/>
            <w:r>
              <w:t>pudum</w:t>
            </w:r>
            <w:proofErr w:type="spellEnd"/>
            <w:r>
              <w:t xml:space="preserve"> </w:t>
            </w:r>
            <w:proofErr w:type="spellStart"/>
            <w:r>
              <w:t>sambala</w:t>
            </w:r>
            <w:proofErr w:type="spellEnd"/>
            <w:r>
              <w:t xml:space="preserve"> </w:t>
            </w:r>
            <w:proofErr w:type="spellStart"/>
            <w:r>
              <w:t>potanwan</w:t>
            </w:r>
            <w:proofErr w:type="spellEnd"/>
            <w:r>
              <w:t xml:space="preserve"> wed la</w:t>
            </w:r>
            <w:r w:rsidR="006A44C0">
              <w:t> </w:t>
            </w:r>
            <w:r w:rsidRPr="001C28AC">
              <w:rPr>
                <w:rStyle w:val="Strong"/>
              </w:rPr>
              <w:t>bold</w:t>
            </w:r>
            <w:r>
              <w:t xml:space="preserve">, </w:t>
            </w:r>
            <w:proofErr w:type="spellStart"/>
            <w:r>
              <w:t>kolim</w:t>
            </w:r>
            <w:proofErr w:type="spellEnd"/>
            <w:r>
              <w:t>. Sabi dakwan.</w:t>
            </w:r>
          </w:p>
          <w:p w14:paraId="0478F466" w14:textId="3D80570D" w:rsidR="00771E76" w:rsidRDefault="00D47099" w:rsidP="00771E76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r w:rsidRPr="00232BA5">
              <w:t xml:space="preserve">Dijan min </w:t>
            </w:r>
            <w:proofErr w:type="spellStart"/>
            <w:r w:rsidRPr="00232BA5">
              <w:t>detlot</w:t>
            </w:r>
            <w:proofErr w:type="spellEnd"/>
            <w:r w:rsidRPr="00232BA5">
              <w:t xml:space="preserve"> </w:t>
            </w:r>
            <w:proofErr w:type="spellStart"/>
            <w:r w:rsidRPr="00232BA5">
              <w:t>potanwan</w:t>
            </w:r>
            <w:proofErr w:type="spellEnd"/>
            <w:r w:rsidRPr="00232BA5">
              <w:t xml:space="preserve"> wed </w:t>
            </w:r>
            <w:proofErr w:type="spellStart"/>
            <w:r w:rsidRPr="00232BA5">
              <w:t>im</w:t>
            </w:r>
            <w:proofErr w:type="spellEnd"/>
            <w:r w:rsidRPr="00232BA5">
              <w:t xml:space="preserve"> </w:t>
            </w:r>
            <w:proofErr w:type="spellStart"/>
            <w:r w:rsidRPr="00232BA5">
              <w:t>brabli</w:t>
            </w:r>
            <w:proofErr w:type="spellEnd"/>
            <w:r w:rsidRPr="00232BA5">
              <w:t xml:space="preserve"> </w:t>
            </w:r>
            <w:proofErr w:type="spellStart"/>
            <w:r w:rsidRPr="00232BA5">
              <w:t>dakwan</w:t>
            </w:r>
            <w:proofErr w:type="spellEnd"/>
            <w:r w:rsidR="006A44C0">
              <w:t> </w:t>
            </w:r>
            <w:proofErr w:type="spellStart"/>
            <w:r w:rsidRPr="00232BA5">
              <w:t>en</w:t>
            </w:r>
            <w:proofErr w:type="spellEnd"/>
            <w:r w:rsidRPr="00232BA5">
              <w:t xml:space="preserve"> </w:t>
            </w:r>
            <w:proofErr w:type="spellStart"/>
            <w:r w:rsidRPr="00232BA5">
              <w:t>lilbit</w:t>
            </w:r>
            <w:proofErr w:type="spellEnd"/>
            <w:r w:rsidRPr="00232BA5">
              <w:t xml:space="preserve"> </w:t>
            </w:r>
            <w:proofErr w:type="spellStart"/>
            <w:r w:rsidRPr="00232BA5">
              <w:t>fetwan</w:t>
            </w:r>
            <w:proofErr w:type="spellEnd"/>
            <w:r w:rsidRPr="00232BA5">
              <w:t xml:space="preserve"> du </w:t>
            </w:r>
            <w:proofErr w:type="spellStart"/>
            <w:r w:rsidRPr="00232BA5">
              <w:t>lagijat</w:t>
            </w:r>
            <w:proofErr w:type="spellEnd"/>
            <w:r w:rsidRPr="00232BA5">
              <w:t>.</w:t>
            </w:r>
          </w:p>
        </w:tc>
      </w:tr>
      <w:tr w:rsidR="00F35965" w:rsidRPr="00994A74" w14:paraId="6DF69461" w14:textId="77777777" w:rsidTr="000543D1">
        <w:trPr>
          <w:gridAfter w:val="1"/>
          <w:wAfter w:w="171" w:type="dxa"/>
        </w:trPr>
        <w:tc>
          <w:tcPr>
            <w:tcW w:w="2665" w:type="dxa"/>
            <w:vAlign w:val="center"/>
          </w:tcPr>
          <w:p w14:paraId="77AF88FD" w14:textId="77777777" w:rsidR="00AC71D2" w:rsidRDefault="00D47099" w:rsidP="007D398C">
            <w:pPr>
              <w:pStyle w:val="captions"/>
              <w:spacing w:before="480" w:after="48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A5D415" wp14:editId="13C5E8A6">
                  <wp:extent cx="1555750" cy="1555750"/>
                  <wp:effectExtent l="0" t="0" r="6350" b="6350"/>
                  <wp:docPr id="63548444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079257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24274321" w14:textId="77777777" w:rsidR="00AB5AFC" w:rsidRDefault="00D47099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r w:rsidRPr="001C28AC">
              <w:t xml:space="preserve">Melabat dalim yu wanim dislot wed min. </w:t>
            </w:r>
          </w:p>
          <w:p w14:paraId="11470E26" w14:textId="290A336A" w:rsidR="00AC71D2" w:rsidRPr="00994A74" w:rsidRDefault="00D47099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rPr>
                <w:lang w:val="de-DE"/>
              </w:rPr>
            </w:pPr>
            <w:r w:rsidRPr="00994A74">
              <w:rPr>
                <w:lang w:val="de-DE"/>
              </w:rPr>
              <w:t>Mela bin meigim lis en raidimdan dislot wed langa</w:t>
            </w:r>
            <w:r w:rsidR="006A44C0" w:rsidRPr="00994A74">
              <w:rPr>
                <w:lang w:val="de-DE"/>
              </w:rPr>
              <w:t> </w:t>
            </w:r>
            <w:r w:rsidRPr="00994A74">
              <w:rPr>
                <w:lang w:val="de-DE"/>
              </w:rPr>
              <w:t xml:space="preserve">peij </w:t>
            </w:r>
            <w:r w:rsidR="00123BBC" w:rsidRPr="00123BBC">
              <w:rPr>
                <w:b/>
                <w:bCs/>
                <w:u w:val="single"/>
              </w:rPr>
              <w:fldChar w:fldCharType="begin"/>
            </w:r>
            <w:r w:rsidR="00123BBC" w:rsidRPr="00994A74">
              <w:rPr>
                <w:b/>
                <w:bCs/>
                <w:u w:val="single"/>
                <w:lang w:val="de-DE"/>
              </w:rPr>
              <w:instrText xml:space="preserve"> PAGEREF _Ref175152570 \h </w:instrText>
            </w:r>
            <w:r w:rsidR="00123BBC" w:rsidRPr="00123BBC">
              <w:rPr>
                <w:b/>
                <w:bCs/>
                <w:u w:val="single"/>
              </w:rPr>
            </w:r>
            <w:r w:rsidR="00123BBC" w:rsidRPr="00123BBC">
              <w:rPr>
                <w:b/>
                <w:bCs/>
                <w:u w:val="single"/>
              </w:rPr>
              <w:fldChar w:fldCharType="separate"/>
            </w:r>
            <w:r w:rsidR="00994A74" w:rsidRPr="00994A74">
              <w:rPr>
                <w:b/>
                <w:bCs/>
                <w:noProof/>
                <w:u w:val="single"/>
                <w:lang w:val="de-DE"/>
              </w:rPr>
              <w:t>46</w:t>
            </w:r>
            <w:r w:rsidR="00123BBC" w:rsidRPr="00123BBC">
              <w:rPr>
                <w:b/>
                <w:bCs/>
                <w:u w:val="single"/>
              </w:rPr>
              <w:fldChar w:fldCharType="end"/>
            </w:r>
            <w:r w:rsidRPr="00994A74">
              <w:rPr>
                <w:lang w:val="de-DE"/>
              </w:rPr>
              <w:t xml:space="preserve">. </w:t>
            </w:r>
          </w:p>
        </w:tc>
      </w:tr>
      <w:tr w:rsidR="00F35965" w14:paraId="79E92AFB" w14:textId="77777777" w:rsidTr="000543D1">
        <w:tc>
          <w:tcPr>
            <w:tcW w:w="2665" w:type="dxa"/>
            <w:vAlign w:val="center"/>
          </w:tcPr>
          <w:p w14:paraId="27A73F81" w14:textId="77777777" w:rsidR="00AC71D2" w:rsidRPr="000F6E4B" w:rsidRDefault="00D47099" w:rsidP="007D398C">
            <w:pPr>
              <w:pStyle w:val="captions"/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480" w:after="480"/>
              <w:jc w:val="center"/>
            </w:pPr>
            <w:r>
              <w:rPr>
                <w:noProof/>
              </w:rPr>
              <w:drawing>
                <wp:inline distT="0" distB="0" distL="0" distR="0" wp14:anchorId="2A7AD291" wp14:editId="44ECC93C">
                  <wp:extent cx="1555750" cy="1555750"/>
                  <wp:effectExtent l="0" t="0" r="6350" b="6350"/>
                  <wp:docPr id="573716809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371534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1" w:type="dxa"/>
            <w:gridSpan w:val="2"/>
            <w:vAlign w:val="center"/>
          </w:tcPr>
          <w:p w14:paraId="563C11DA" w14:textId="15A3E495" w:rsidR="00852206" w:rsidRDefault="00D47099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r w:rsidRPr="000F6E4B">
              <w:t xml:space="preserve">Dijan </w:t>
            </w:r>
            <w:proofErr w:type="spellStart"/>
            <w:r w:rsidRPr="000F6E4B">
              <w:t>isiwan</w:t>
            </w:r>
            <w:proofErr w:type="spellEnd"/>
            <w:r w:rsidRPr="000F6E4B">
              <w:t xml:space="preserve">, </w:t>
            </w:r>
            <w:proofErr w:type="spellStart"/>
            <w:r w:rsidRPr="000F6E4B">
              <w:t>imin</w:t>
            </w:r>
            <w:proofErr w:type="spellEnd"/>
            <w:r w:rsidRPr="000F6E4B">
              <w:t xml:space="preserve"> </w:t>
            </w:r>
            <w:proofErr w:type="spellStart"/>
            <w:r w:rsidRPr="000F6E4B">
              <w:t>kaman</w:t>
            </w:r>
            <w:proofErr w:type="spellEnd"/>
            <w:r w:rsidRPr="000F6E4B">
              <w:t xml:space="preserve"> </w:t>
            </w:r>
            <w:proofErr w:type="spellStart"/>
            <w:r w:rsidRPr="000F6E4B">
              <w:t>burru</w:t>
            </w:r>
            <w:proofErr w:type="spellEnd"/>
            <w:r w:rsidRPr="000F6E4B">
              <w:t xml:space="preserve"> </w:t>
            </w:r>
            <w:proofErr w:type="spellStart"/>
            <w:r w:rsidRPr="000F6E4B">
              <w:t>najanwan</w:t>
            </w:r>
            <w:proofErr w:type="spellEnd"/>
            <w:r w:rsidRPr="000F6E4B">
              <w:t xml:space="preserve"> </w:t>
            </w:r>
            <w:proofErr w:type="spellStart"/>
            <w:r w:rsidRPr="000F6E4B">
              <w:t>tulkit</w:t>
            </w:r>
            <w:proofErr w:type="spellEnd"/>
            <w:r w:rsidRPr="000F6E4B">
              <w:t>,</w:t>
            </w:r>
            <w:r w:rsidR="006A44C0">
              <w:br/>
            </w:r>
            <w:r w:rsidRPr="000F6E4B">
              <w:t xml:space="preserve">mela bin </w:t>
            </w:r>
            <w:proofErr w:type="spellStart"/>
            <w:r w:rsidRPr="000F6E4B">
              <w:t>meigim</w:t>
            </w:r>
            <w:proofErr w:type="spellEnd"/>
            <w:r w:rsidRPr="000F6E4B">
              <w:t xml:space="preserve"> </w:t>
            </w:r>
            <w:proofErr w:type="spellStart"/>
            <w:r w:rsidRPr="000F6E4B">
              <w:t>lilbit</w:t>
            </w:r>
            <w:proofErr w:type="spellEnd"/>
            <w:r w:rsidRPr="000F6E4B">
              <w:t xml:space="preserve"> </w:t>
            </w:r>
            <w:proofErr w:type="spellStart"/>
            <w:r w:rsidRPr="000F6E4B">
              <w:t>shotwan</w:t>
            </w:r>
            <w:proofErr w:type="spellEnd"/>
            <w:r w:rsidRPr="000F6E4B">
              <w:t xml:space="preserve"> </w:t>
            </w:r>
            <w:proofErr w:type="spellStart"/>
            <w:r w:rsidRPr="000F6E4B">
              <w:t>stori</w:t>
            </w:r>
            <w:proofErr w:type="spellEnd"/>
            <w:r w:rsidRPr="000F6E4B">
              <w:t xml:space="preserve">. </w:t>
            </w:r>
          </w:p>
          <w:p w14:paraId="5985B7CD" w14:textId="77777777" w:rsidR="00AC71D2" w:rsidRPr="000543D1" w:rsidRDefault="00D47099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rPr>
                <w:spacing w:val="-3"/>
              </w:rPr>
            </w:pPr>
            <w:r w:rsidRPr="000543D1">
              <w:rPr>
                <w:spacing w:val="-3"/>
              </w:rPr>
              <w:t>Dijan min mela bin only burremin rili potanwan aidiya.</w:t>
            </w:r>
          </w:p>
        </w:tc>
      </w:tr>
      <w:tr w:rsidR="00F35965" w14:paraId="5B4D626A" w14:textId="77777777" w:rsidTr="000543D1">
        <w:trPr>
          <w:gridAfter w:val="1"/>
          <w:wAfter w:w="171" w:type="dxa"/>
        </w:trPr>
        <w:tc>
          <w:tcPr>
            <w:tcW w:w="2665" w:type="dxa"/>
            <w:vAlign w:val="center"/>
          </w:tcPr>
          <w:p w14:paraId="0122D487" w14:textId="77777777" w:rsidR="00AC71D2" w:rsidRPr="000F6E4B" w:rsidRDefault="00D47099" w:rsidP="007D398C">
            <w:pPr>
              <w:pStyle w:val="captions"/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480" w:after="480"/>
              <w:jc w:val="center"/>
              <w:rPr>
                <w:noProof/>
                <w:lang w:eastAsia="en-AU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4AF0E45A" wp14:editId="16753D92">
                  <wp:extent cx="1552575" cy="1552575"/>
                  <wp:effectExtent l="0" t="0" r="9525" b="9525"/>
                  <wp:docPr id="1794723624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29408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303FDD8A" w14:textId="27A1827E" w:rsidR="00C64D82" w:rsidRDefault="00D47099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rPr>
                <w:rFonts w:ascii="Aptos" w:hAnsi="Aptos"/>
                <w:color w:val="242424"/>
                <w:sz w:val="22"/>
                <w:shd w:val="clear" w:color="auto" w:fill="FFFFFF"/>
              </w:rPr>
            </w:pPr>
            <w:r>
              <w:t xml:space="preserve">Yu gin </w:t>
            </w:r>
            <w:proofErr w:type="spellStart"/>
            <w:r>
              <w:t>faindim</w:t>
            </w:r>
            <w:proofErr w:type="spellEnd"/>
            <w:r>
              <w:t xml:space="preserve"> </w:t>
            </w:r>
            <w:proofErr w:type="spellStart"/>
            <w:r>
              <w:t>jat</w:t>
            </w:r>
            <w:proofErr w:type="spellEnd"/>
            <w:r>
              <w:t xml:space="preserve"> </w:t>
            </w:r>
            <w:proofErr w:type="spellStart"/>
            <w:r>
              <w:t>najawan</w:t>
            </w:r>
            <w:proofErr w:type="spellEnd"/>
            <w:r>
              <w:t xml:space="preserve"> </w:t>
            </w:r>
            <w:proofErr w:type="spellStart"/>
            <w:r>
              <w:t>tulkit</w:t>
            </w:r>
            <w:proofErr w:type="spellEnd"/>
            <w:r>
              <w:t xml:space="preserve"> la</w:t>
            </w:r>
            <w:r w:rsidR="006A44C0">
              <w:t> </w:t>
            </w:r>
            <w:proofErr w:type="spellStart"/>
            <w:r>
              <w:t>melabat</w:t>
            </w:r>
            <w:proofErr w:type="spellEnd"/>
            <w:r w:rsidR="006A44C0">
              <w:t> </w:t>
            </w:r>
            <w:proofErr w:type="spellStart"/>
            <w:r>
              <w:t>websait</w:t>
            </w:r>
            <w:proofErr w:type="spellEnd"/>
            <w:r>
              <w:t xml:space="preserve">. </w:t>
            </w:r>
          </w:p>
          <w:p w14:paraId="1D22CE34" w14:textId="77777777" w:rsidR="00AC71D2" w:rsidRPr="00C64D82" w:rsidRDefault="00C64D82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rPr>
                <w:rStyle w:val="Hyperlink"/>
                <w:b w:val="0"/>
                <w:color w:val="auto"/>
                <w:u w:val="none"/>
              </w:rPr>
            </w:pPr>
            <w:hyperlink r:id="rId18" w:history="1">
              <w:r w:rsidRPr="00C64D82">
                <w:rPr>
                  <w:rStyle w:val="Hyperlink"/>
                </w:rPr>
                <w:t>www.wwda.org.au/lead-toolkit/</w:t>
              </w:r>
            </w:hyperlink>
          </w:p>
        </w:tc>
      </w:tr>
      <w:tr w:rsidR="00F35965" w14:paraId="75D28A2E" w14:textId="77777777" w:rsidTr="000543D1">
        <w:trPr>
          <w:gridAfter w:val="1"/>
          <w:wAfter w:w="171" w:type="dxa"/>
          <w:trHeight w:val="2268"/>
        </w:trPr>
        <w:tc>
          <w:tcPr>
            <w:tcW w:w="2665" w:type="dxa"/>
            <w:vAlign w:val="center"/>
          </w:tcPr>
          <w:p w14:paraId="42C56392" w14:textId="77777777" w:rsidR="004B748A" w:rsidRDefault="00D47099" w:rsidP="007D398C">
            <w:pPr>
              <w:pStyle w:val="captions"/>
              <w:spacing w:before="720" w:after="72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AC7BA98" wp14:editId="4B4E27AB">
                  <wp:extent cx="1404000" cy="1355765"/>
                  <wp:effectExtent l="0" t="0" r="5715" b="0"/>
                  <wp:docPr id="677666917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074103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355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2989BF24" w14:textId="77777777" w:rsidR="004B748A" w:rsidRDefault="00D47099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r>
              <w:t>Langa dijan tulkit, mela toktok ba samting maiti meigim yu apset.</w:t>
            </w:r>
          </w:p>
          <w:p w14:paraId="24769F85" w14:textId="77777777" w:rsidR="004D7B7C" w:rsidRPr="000F6E4B" w:rsidRDefault="00D47099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r>
              <w:t>Yu gin askim samwan yu tras ba saport yu.</w:t>
            </w:r>
          </w:p>
        </w:tc>
      </w:tr>
      <w:tr w:rsidR="00F35965" w14:paraId="58507C72" w14:textId="77777777" w:rsidTr="000543D1">
        <w:trPr>
          <w:gridAfter w:val="1"/>
          <w:wAfter w:w="171" w:type="dxa"/>
          <w:trHeight w:val="2268"/>
        </w:trPr>
        <w:tc>
          <w:tcPr>
            <w:tcW w:w="2665" w:type="dxa"/>
            <w:vAlign w:val="center"/>
          </w:tcPr>
          <w:p w14:paraId="290BF0E3" w14:textId="77777777" w:rsidR="00C73F46" w:rsidRDefault="00D47099" w:rsidP="007D398C">
            <w:pPr>
              <w:pStyle w:val="captions"/>
              <w:spacing w:before="720" w:after="7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54ABC8" wp14:editId="1B4ED746">
                  <wp:extent cx="1476000" cy="1476000"/>
                  <wp:effectExtent l="0" t="0" r="0" b="0"/>
                  <wp:docPr id="156460721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247242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4A24F6C7" w14:textId="77777777" w:rsidR="00C73F46" w:rsidRDefault="00D47099" w:rsidP="00C73F46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r w:rsidRPr="000F6E4B">
              <w:t xml:space="preserve">Yu gin askim ba saport ba riddim dis tulkit du. </w:t>
            </w:r>
          </w:p>
          <w:p w14:paraId="071C009F" w14:textId="7EAA5997" w:rsidR="00C73F46" w:rsidRDefault="00D47099" w:rsidP="00C73F46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</w:pPr>
            <w:r w:rsidRPr="000F6E4B">
              <w:t xml:space="preserve">Maiti wan </w:t>
            </w:r>
            <w:proofErr w:type="spellStart"/>
            <w:r w:rsidRPr="000F6E4B">
              <w:t>fren</w:t>
            </w:r>
            <w:proofErr w:type="spellEnd"/>
            <w:r w:rsidRPr="000F6E4B">
              <w:t xml:space="preserve">, </w:t>
            </w:r>
            <w:proofErr w:type="spellStart"/>
            <w:r w:rsidRPr="000F6E4B">
              <w:t>femili</w:t>
            </w:r>
            <w:proofErr w:type="spellEnd"/>
            <w:r w:rsidRPr="000F6E4B">
              <w:t xml:space="preserve"> mob or </w:t>
            </w:r>
            <w:proofErr w:type="spellStart"/>
            <w:r w:rsidRPr="000F6E4B">
              <w:t>saport</w:t>
            </w:r>
            <w:proofErr w:type="spellEnd"/>
            <w:r w:rsidRPr="000F6E4B">
              <w:t xml:space="preserve"> </w:t>
            </w:r>
            <w:proofErr w:type="spellStart"/>
            <w:r w:rsidRPr="000F6E4B">
              <w:t>persin</w:t>
            </w:r>
            <w:proofErr w:type="spellEnd"/>
            <w:r w:rsidRPr="000F6E4B">
              <w:t xml:space="preserve"> gin</w:t>
            </w:r>
            <w:r w:rsidR="006A44C0">
              <w:t> </w:t>
            </w:r>
            <w:r w:rsidRPr="000F6E4B">
              <w:t xml:space="preserve">album </w:t>
            </w:r>
            <w:proofErr w:type="spellStart"/>
            <w:r w:rsidRPr="000F6E4B">
              <w:t>yu</w:t>
            </w:r>
            <w:proofErr w:type="spellEnd"/>
            <w:r w:rsidRPr="000F6E4B">
              <w:t xml:space="preserve">. </w:t>
            </w:r>
          </w:p>
        </w:tc>
      </w:tr>
      <w:tr w:rsidR="00F35965" w:rsidRPr="00C10640" w14:paraId="24231D5E" w14:textId="77777777" w:rsidTr="000543D1">
        <w:trPr>
          <w:gridAfter w:val="1"/>
          <w:wAfter w:w="171" w:type="dxa"/>
          <w:trHeight w:val="2268"/>
        </w:trPr>
        <w:tc>
          <w:tcPr>
            <w:tcW w:w="2665" w:type="dxa"/>
            <w:vAlign w:val="center"/>
          </w:tcPr>
          <w:p w14:paraId="22C31375" w14:textId="77777777" w:rsidR="0097469D" w:rsidRDefault="00D47099" w:rsidP="007D398C">
            <w:pPr>
              <w:pStyle w:val="captions"/>
              <w:spacing w:before="720" w:after="7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A55413" wp14:editId="739726DB">
                  <wp:extent cx="1555115" cy="1555115"/>
                  <wp:effectExtent l="0" t="0" r="6985" b="6985"/>
                  <wp:docPr id="86822632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803350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115" cy="155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30CE3484" w14:textId="77777777" w:rsidR="0097469D" w:rsidRPr="0060175F" w:rsidRDefault="00D47099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rPr>
                <w:lang w:val="fr-FR"/>
              </w:rPr>
            </w:pPr>
            <w:r w:rsidRPr="0060175F">
              <w:rPr>
                <w:lang w:val="fr-FR"/>
              </w:rPr>
              <w:t>Yu noma gara riddim dis tulkit en duim ala aktibiti seim taim du.</w:t>
            </w:r>
          </w:p>
          <w:p w14:paraId="71C16A97" w14:textId="77777777" w:rsidR="0097469D" w:rsidRPr="0060175F" w:rsidRDefault="00D47099" w:rsidP="0009665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rPr>
                <w:lang w:val="fr-FR"/>
              </w:rPr>
            </w:pPr>
            <w:r w:rsidRPr="0060175F">
              <w:rPr>
                <w:lang w:val="fr-FR"/>
              </w:rPr>
              <w:t>Yu gin deigim yu taim bla duim.</w:t>
            </w:r>
          </w:p>
        </w:tc>
      </w:tr>
    </w:tbl>
    <w:p w14:paraId="722A5206" w14:textId="77777777" w:rsidR="00357267" w:rsidRDefault="00D47099" w:rsidP="00EB0BB2">
      <w:pPr>
        <w:pStyle w:val="TOCHeading"/>
        <w:rPr>
          <w:noProof/>
        </w:rPr>
      </w:pPr>
      <w:r>
        <w:br w:type="page"/>
      </w:r>
      <w:bookmarkStart w:id="3" w:name="_Toc349720823"/>
      <w:bookmarkStart w:id="4" w:name="_Toc513644159"/>
      <w:r>
        <w:lastRenderedPageBreak/>
        <w:t>Wanim iya insaid na dis tulkit?</w:t>
      </w:r>
      <w:bookmarkEnd w:id="3"/>
      <w:bookmarkEnd w:id="4"/>
      <w:r>
        <w:rPr>
          <w:b/>
          <w:sz w:val="32"/>
        </w:rPr>
        <w:fldChar w:fldCharType="begin"/>
      </w:r>
      <w:r w:rsidR="00EB0BB2">
        <w:instrText xml:space="preserve"> TOC \h \z \u \t "Heading 2,1" </w:instrText>
      </w:r>
      <w:r>
        <w:rPr>
          <w:b/>
          <w:sz w:val="32"/>
        </w:rPr>
        <w:fldChar w:fldCharType="separate"/>
      </w:r>
    </w:p>
    <w:p w14:paraId="5C9996D4" w14:textId="063DFD75" w:rsidR="00F35965" w:rsidRDefault="00D47099">
      <w:pPr>
        <w:pStyle w:val="TOC1"/>
        <w:rPr>
          <w:rFonts w:asciiTheme="minorHAnsi" w:hAnsiTheme="minorHAnsi"/>
          <w:sz w:val="22"/>
        </w:rPr>
      </w:pPr>
      <w:hyperlink w:anchor="_Toc256000000" w:history="1">
        <w:r>
          <w:rPr>
            <w:rStyle w:val="Hyperlink"/>
          </w:rPr>
          <w:t>Bla mela tulkit</w:t>
        </w:r>
        <w:r>
          <w:tab/>
        </w:r>
        <w:r>
          <w:fldChar w:fldCharType="begin"/>
        </w:r>
        <w:r>
          <w:instrText xml:space="preserve"> PAGEREF _Toc256000000 \h </w:instrText>
        </w:r>
        <w:r>
          <w:fldChar w:fldCharType="separate"/>
        </w:r>
        <w:r w:rsidR="00994A74">
          <w:t>6</w:t>
        </w:r>
        <w:r>
          <w:fldChar w:fldCharType="end"/>
        </w:r>
      </w:hyperlink>
    </w:p>
    <w:p w14:paraId="0B3C3D87" w14:textId="5DA9D6C5" w:rsidR="00F35965" w:rsidRDefault="00D47099">
      <w:pPr>
        <w:pStyle w:val="TOC1"/>
        <w:rPr>
          <w:rFonts w:asciiTheme="minorHAnsi" w:hAnsiTheme="minorHAnsi"/>
          <w:sz w:val="22"/>
        </w:rPr>
      </w:pPr>
      <w:hyperlink w:anchor="_Toc256000001" w:history="1">
        <w:r>
          <w:rPr>
            <w:rStyle w:val="Hyperlink"/>
          </w:rPr>
          <w:t>Wanim lida?</w:t>
        </w:r>
        <w:r>
          <w:tab/>
        </w:r>
        <w:r>
          <w:fldChar w:fldCharType="begin"/>
        </w:r>
        <w:r>
          <w:instrText xml:space="preserve"> PAGEREF _Toc256000001 \h </w:instrText>
        </w:r>
        <w:r>
          <w:fldChar w:fldCharType="separate"/>
        </w:r>
        <w:r w:rsidR="00994A74">
          <w:t>8</w:t>
        </w:r>
        <w:r>
          <w:fldChar w:fldCharType="end"/>
        </w:r>
      </w:hyperlink>
    </w:p>
    <w:p w14:paraId="211116D9" w14:textId="5DFFCD46" w:rsidR="00F35965" w:rsidRDefault="00D47099">
      <w:pPr>
        <w:pStyle w:val="TOC1"/>
        <w:rPr>
          <w:rFonts w:asciiTheme="minorHAnsi" w:hAnsiTheme="minorHAnsi"/>
          <w:sz w:val="22"/>
        </w:rPr>
      </w:pPr>
      <w:hyperlink w:anchor="_Toc256000002" w:history="1">
        <w:r>
          <w:rPr>
            <w:rStyle w:val="Hyperlink"/>
          </w:rPr>
          <w:t>Sam skil yu gin bildimap blanga meigim yu gudwan lida</w:t>
        </w:r>
        <w:r>
          <w:tab/>
        </w:r>
        <w:r>
          <w:fldChar w:fldCharType="begin"/>
        </w:r>
        <w:r>
          <w:instrText xml:space="preserve"> PAGEREF _Toc256000002 \h </w:instrText>
        </w:r>
        <w:r>
          <w:fldChar w:fldCharType="separate"/>
        </w:r>
        <w:r w:rsidR="00994A74">
          <w:t>9</w:t>
        </w:r>
        <w:r>
          <w:fldChar w:fldCharType="end"/>
        </w:r>
      </w:hyperlink>
    </w:p>
    <w:p w14:paraId="27A63C27" w14:textId="091945CA" w:rsidR="00F35965" w:rsidRDefault="00D47099">
      <w:pPr>
        <w:pStyle w:val="TOC1"/>
        <w:rPr>
          <w:rFonts w:asciiTheme="minorHAnsi" w:hAnsiTheme="minorHAnsi"/>
          <w:sz w:val="22"/>
        </w:rPr>
      </w:pPr>
      <w:hyperlink w:anchor="_Toc256000003" w:history="1">
        <w:r>
          <w:rPr>
            <w:rStyle w:val="Hyperlink"/>
          </w:rPr>
          <w:t>Principle yu gin bulrum ba being gudwan lida</w:t>
        </w:r>
        <w:r>
          <w:tab/>
        </w:r>
        <w:r>
          <w:fldChar w:fldCharType="begin"/>
        </w:r>
        <w:r>
          <w:instrText xml:space="preserve"> PAGEREF _Toc256000003 \h </w:instrText>
        </w:r>
        <w:r>
          <w:fldChar w:fldCharType="separate"/>
        </w:r>
        <w:r w:rsidR="00994A74">
          <w:t>13</w:t>
        </w:r>
        <w:r>
          <w:fldChar w:fldCharType="end"/>
        </w:r>
      </w:hyperlink>
    </w:p>
    <w:p w14:paraId="2F5E7C49" w14:textId="2073A4D7" w:rsidR="00F35965" w:rsidRDefault="00CC3D2B">
      <w:pPr>
        <w:pStyle w:val="TOC1"/>
        <w:rPr>
          <w:rFonts w:asciiTheme="minorHAnsi" w:hAnsiTheme="minorHAnsi"/>
          <w:sz w:val="22"/>
        </w:rPr>
      </w:pPr>
      <w:hyperlink w:anchor="_Toc256000004" w:history="1">
        <w:r>
          <w:rPr>
            <w:rStyle w:val="Hyperlink"/>
          </w:rPr>
          <w:t>Principle 1 – Jeinj idiya abat wanim lida duimbat</w:t>
        </w:r>
        <w:r>
          <w:tab/>
        </w:r>
        <w:r>
          <w:fldChar w:fldCharType="begin"/>
        </w:r>
        <w:r>
          <w:instrText xml:space="preserve"> PAGEREF _Toc256000004 \h </w:instrText>
        </w:r>
        <w:r>
          <w:fldChar w:fldCharType="separate"/>
        </w:r>
        <w:r w:rsidR="00994A74">
          <w:t>15</w:t>
        </w:r>
        <w:r>
          <w:fldChar w:fldCharType="end"/>
        </w:r>
      </w:hyperlink>
    </w:p>
    <w:p w14:paraId="56D2C75F" w14:textId="5EE26A05" w:rsidR="00F35965" w:rsidRDefault="00691FF4">
      <w:pPr>
        <w:pStyle w:val="TOC1"/>
        <w:rPr>
          <w:rFonts w:asciiTheme="minorHAnsi" w:hAnsiTheme="minorHAnsi"/>
          <w:sz w:val="22"/>
        </w:rPr>
      </w:pPr>
      <w:hyperlink w:anchor="_Toc256000005" w:history="1">
        <w:r>
          <w:rPr>
            <w:rStyle w:val="Hyperlink"/>
          </w:rPr>
          <w:t>Principle 2 – rispek diffrin kain en wanim dey bin guthru</w:t>
        </w:r>
        <w:r>
          <w:tab/>
        </w:r>
        <w:r>
          <w:fldChar w:fldCharType="begin"/>
        </w:r>
        <w:r>
          <w:instrText xml:space="preserve"> PAGEREF _Toc256000005 \h </w:instrText>
        </w:r>
        <w:r>
          <w:fldChar w:fldCharType="separate"/>
        </w:r>
        <w:r w:rsidR="00994A74">
          <w:t>20</w:t>
        </w:r>
        <w:r>
          <w:fldChar w:fldCharType="end"/>
        </w:r>
      </w:hyperlink>
    </w:p>
    <w:p w14:paraId="6F3772F5" w14:textId="3440B1C5" w:rsidR="00F35965" w:rsidRDefault="00D47099">
      <w:pPr>
        <w:pStyle w:val="TOC1"/>
        <w:rPr>
          <w:rFonts w:asciiTheme="minorHAnsi" w:hAnsiTheme="minorHAnsi"/>
          <w:sz w:val="22"/>
        </w:rPr>
      </w:pPr>
      <w:hyperlink w:anchor="_Toc256000006" w:history="1">
        <w:r>
          <w:rPr>
            <w:rStyle w:val="Hyperlink"/>
          </w:rPr>
          <w:t>Principle 3 – Najing abat blekbela if no blekbela jandap jeya du</w:t>
        </w:r>
        <w:r>
          <w:tab/>
        </w:r>
        <w:r>
          <w:fldChar w:fldCharType="begin"/>
        </w:r>
        <w:r>
          <w:instrText xml:space="preserve"> PAGEREF _Toc256000006 \h </w:instrText>
        </w:r>
        <w:r>
          <w:fldChar w:fldCharType="separate"/>
        </w:r>
        <w:r w:rsidR="00994A74">
          <w:t>24</w:t>
        </w:r>
        <w:r>
          <w:fldChar w:fldCharType="end"/>
        </w:r>
      </w:hyperlink>
    </w:p>
    <w:p w14:paraId="3D420CFA" w14:textId="1AD6B1AE" w:rsidR="00F35965" w:rsidRDefault="00632903">
      <w:pPr>
        <w:pStyle w:val="TOC1"/>
        <w:rPr>
          <w:rFonts w:asciiTheme="minorHAnsi" w:hAnsiTheme="minorHAnsi"/>
          <w:sz w:val="22"/>
        </w:rPr>
      </w:pPr>
      <w:hyperlink w:anchor="_Toc256000007" w:history="1">
        <w:r>
          <w:rPr>
            <w:rStyle w:val="Hyperlink"/>
          </w:rPr>
          <w:t>Principle 4 – Bekap en sapot pipul</w:t>
        </w:r>
        <w:r>
          <w:tab/>
        </w:r>
        <w:r>
          <w:fldChar w:fldCharType="begin"/>
        </w:r>
        <w:r>
          <w:instrText xml:space="preserve"> PAGEREF _Toc256000007 \h </w:instrText>
        </w:r>
        <w:r>
          <w:fldChar w:fldCharType="separate"/>
        </w:r>
        <w:r w:rsidR="00994A74">
          <w:t>29</w:t>
        </w:r>
        <w:r>
          <w:fldChar w:fldCharType="end"/>
        </w:r>
      </w:hyperlink>
    </w:p>
    <w:p w14:paraId="29F8A2EC" w14:textId="607F6353" w:rsidR="00F35965" w:rsidRDefault="00DB0844">
      <w:pPr>
        <w:pStyle w:val="TOC1"/>
        <w:rPr>
          <w:rFonts w:asciiTheme="minorHAnsi" w:hAnsiTheme="minorHAnsi"/>
          <w:sz w:val="22"/>
        </w:rPr>
      </w:pPr>
      <w:hyperlink w:anchor="_Toc256000008" w:history="1">
        <w:r>
          <w:rPr>
            <w:rStyle w:val="Hyperlink"/>
          </w:rPr>
          <w:t>Principle 5 – Keya ba misel en blanga yu komyuniti</w:t>
        </w:r>
        <w:r>
          <w:tab/>
        </w:r>
        <w:r>
          <w:fldChar w:fldCharType="begin"/>
        </w:r>
        <w:r>
          <w:instrText xml:space="preserve"> PAGEREF _Toc256000008 \h </w:instrText>
        </w:r>
        <w:r>
          <w:fldChar w:fldCharType="separate"/>
        </w:r>
        <w:r w:rsidR="00994A74">
          <w:t>33</w:t>
        </w:r>
        <w:r>
          <w:fldChar w:fldCharType="end"/>
        </w:r>
      </w:hyperlink>
    </w:p>
    <w:p w14:paraId="428EF1E1" w14:textId="65873193" w:rsidR="00F35965" w:rsidRDefault="00D47099">
      <w:pPr>
        <w:pStyle w:val="TOC1"/>
        <w:rPr>
          <w:rFonts w:asciiTheme="minorHAnsi" w:hAnsiTheme="minorHAnsi"/>
          <w:sz w:val="22"/>
        </w:rPr>
      </w:pPr>
      <w:hyperlink w:anchor="_Toc256000009" w:history="1">
        <w:r>
          <w:rPr>
            <w:rStyle w:val="Hyperlink"/>
          </w:rPr>
          <w:t>Sapot ba yu</w:t>
        </w:r>
        <w:r>
          <w:tab/>
        </w:r>
        <w:r>
          <w:fldChar w:fldCharType="begin"/>
        </w:r>
        <w:r>
          <w:instrText xml:space="preserve"> PAGEREF _Toc256000009 \h </w:instrText>
        </w:r>
        <w:r>
          <w:fldChar w:fldCharType="separate"/>
        </w:r>
        <w:r w:rsidR="00994A74">
          <w:t>38</w:t>
        </w:r>
        <w:r>
          <w:fldChar w:fldCharType="end"/>
        </w:r>
      </w:hyperlink>
    </w:p>
    <w:p w14:paraId="00E21CC8" w14:textId="3E261C65" w:rsidR="00F35965" w:rsidRDefault="00D47099">
      <w:pPr>
        <w:pStyle w:val="TOC1"/>
        <w:rPr>
          <w:rFonts w:asciiTheme="minorHAnsi" w:hAnsiTheme="minorHAnsi"/>
          <w:sz w:val="22"/>
        </w:rPr>
      </w:pPr>
      <w:hyperlink w:anchor="_Toc256000010" w:history="1">
        <w:r>
          <w:rPr>
            <w:rStyle w:val="Hyperlink"/>
          </w:rPr>
          <w:t>Ola wedmob from bifo</w:t>
        </w:r>
        <w:r>
          <w:tab/>
        </w:r>
        <w:r>
          <w:fldChar w:fldCharType="begin"/>
        </w:r>
        <w:r>
          <w:instrText xml:space="preserve"> PAGEREF _Toc256000010 \h </w:instrText>
        </w:r>
        <w:r>
          <w:fldChar w:fldCharType="separate"/>
        </w:r>
        <w:r w:rsidR="00994A74">
          <w:t>46</w:t>
        </w:r>
        <w:r>
          <w:fldChar w:fldCharType="end"/>
        </w:r>
      </w:hyperlink>
    </w:p>
    <w:p w14:paraId="7D76E88A" w14:textId="70066729" w:rsidR="00F35965" w:rsidRDefault="00D47099">
      <w:pPr>
        <w:pStyle w:val="TOC1"/>
        <w:rPr>
          <w:rFonts w:asciiTheme="minorHAnsi" w:hAnsiTheme="minorHAnsi"/>
          <w:sz w:val="22"/>
        </w:rPr>
      </w:pPr>
      <w:hyperlink w:anchor="_Toc256000011" w:history="1">
        <w:r>
          <w:rPr>
            <w:rStyle w:val="Hyperlink"/>
          </w:rPr>
          <w:t>Contact mela</w:t>
        </w:r>
        <w:r>
          <w:tab/>
        </w:r>
        <w:r>
          <w:fldChar w:fldCharType="begin"/>
        </w:r>
        <w:r>
          <w:instrText xml:space="preserve"> PAGEREF _Toc256000011 \h </w:instrText>
        </w:r>
        <w:r>
          <w:fldChar w:fldCharType="separate"/>
        </w:r>
        <w:r w:rsidR="00994A74">
          <w:t>49</w:t>
        </w:r>
        <w:r>
          <w:fldChar w:fldCharType="end"/>
        </w:r>
      </w:hyperlink>
    </w:p>
    <w:p w14:paraId="55C3E5B4" w14:textId="77777777" w:rsidR="00A33000" w:rsidRPr="00AC71D2" w:rsidRDefault="00D47099" w:rsidP="007B7293">
      <w:r>
        <w:fldChar w:fldCharType="end"/>
      </w:r>
    </w:p>
    <w:p w14:paraId="574FFB3D" w14:textId="77777777" w:rsidR="00151817" w:rsidRPr="00350DA1" w:rsidRDefault="00D47099" w:rsidP="00DB0295">
      <w:pPr>
        <w:pStyle w:val="Heading2"/>
        <w:rPr>
          <w:lang w:val="en-AU"/>
        </w:rPr>
      </w:pPr>
      <w:r>
        <w:br w:type="page"/>
      </w:r>
      <w:bookmarkStart w:id="5" w:name="_Toc256000000"/>
      <w:r>
        <w:lastRenderedPageBreak/>
        <w:t>Bla mela tulkit</w:t>
      </w:r>
      <w:bookmarkEnd w:id="5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35965" w:rsidRPr="00C10640" w14:paraId="42E6D06C" w14:textId="77777777" w:rsidTr="00F55192">
        <w:trPr>
          <w:trHeight w:val="2268"/>
        </w:trPr>
        <w:tc>
          <w:tcPr>
            <w:tcW w:w="2668" w:type="dxa"/>
            <w:vAlign w:val="center"/>
          </w:tcPr>
          <w:p w14:paraId="32662CA0" w14:textId="77777777" w:rsidR="009368E7" w:rsidRPr="00785FE2" w:rsidRDefault="00D47099" w:rsidP="005C2D82">
            <w:pPr>
              <w:pStyle w:val="Image"/>
              <w:spacing w:before="80" w:after="80"/>
            </w:pPr>
            <w:r>
              <w:rPr>
                <w:noProof/>
              </w:rPr>
              <w:drawing>
                <wp:inline distT="0" distB="0" distL="0" distR="0" wp14:anchorId="06531212" wp14:editId="3BE8EB85">
                  <wp:extent cx="1512000" cy="1512000"/>
                  <wp:effectExtent l="0" t="0" r="0" b="0"/>
                  <wp:docPr id="296474455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07467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4CACB52" w14:textId="524CDC4D" w:rsidR="009368E7" w:rsidRPr="0060175F" w:rsidRDefault="00D47099" w:rsidP="009E592B">
            <w:pPr>
              <w:rPr>
                <w:lang w:val="it-IT"/>
              </w:rPr>
            </w:pPr>
            <w:r w:rsidRPr="0060175F">
              <w:rPr>
                <w:lang w:val="it-IT"/>
              </w:rPr>
              <w:t>Mela noma abum mach lida gat disibiliti langa</w:t>
            </w:r>
            <w:r w:rsidR="006A44C0">
              <w:rPr>
                <w:lang w:val="it-IT"/>
              </w:rPr>
              <w:t> </w:t>
            </w:r>
            <w:r w:rsidRPr="0060175F">
              <w:rPr>
                <w:lang w:val="it-IT"/>
              </w:rPr>
              <w:t>Australia.</w:t>
            </w:r>
          </w:p>
        </w:tc>
      </w:tr>
      <w:tr w:rsidR="00F35965" w14:paraId="3B004F79" w14:textId="77777777" w:rsidTr="00F55192">
        <w:trPr>
          <w:trHeight w:val="2268"/>
        </w:trPr>
        <w:tc>
          <w:tcPr>
            <w:tcW w:w="2668" w:type="dxa"/>
            <w:vAlign w:val="center"/>
          </w:tcPr>
          <w:p w14:paraId="2BD68B96" w14:textId="77777777" w:rsidR="007535BE" w:rsidRPr="00785FE2" w:rsidRDefault="00D47099" w:rsidP="005C2D82">
            <w:pPr>
              <w:pStyle w:val="Image"/>
              <w:spacing w:before="80" w:after="80"/>
            </w:pPr>
            <w:r>
              <w:rPr>
                <w:noProof/>
              </w:rPr>
              <w:drawing>
                <wp:inline distT="0" distB="0" distL="0" distR="0" wp14:anchorId="71A022E2" wp14:editId="27672294">
                  <wp:extent cx="1507554" cy="1368000"/>
                  <wp:effectExtent l="0" t="0" r="0" b="3810"/>
                  <wp:docPr id="1005473944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945203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2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554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0B5D6DA" w14:textId="77777777" w:rsidR="007535BE" w:rsidRDefault="00D47099" w:rsidP="007535BE">
            <w:r>
              <w:t xml:space="preserve">Bat pipul garrim disibiliti gin be gudwas lida du. </w:t>
            </w:r>
          </w:p>
        </w:tc>
      </w:tr>
      <w:tr w:rsidR="00F35965" w:rsidRPr="00C10640" w14:paraId="01749470" w14:textId="77777777" w:rsidTr="00F55192">
        <w:trPr>
          <w:trHeight w:val="2268"/>
        </w:trPr>
        <w:tc>
          <w:tcPr>
            <w:tcW w:w="2668" w:type="dxa"/>
            <w:vAlign w:val="center"/>
          </w:tcPr>
          <w:p w14:paraId="15F5AC7A" w14:textId="77777777" w:rsidR="004D7B7C" w:rsidRPr="00785FE2" w:rsidRDefault="00D47099" w:rsidP="005C2D82">
            <w:pPr>
              <w:pStyle w:val="Image"/>
              <w:spacing w:before="80" w:after="80"/>
            </w:pPr>
            <w:r>
              <w:rPr>
                <w:noProof/>
              </w:rPr>
              <w:drawing>
                <wp:inline distT="0" distB="0" distL="0" distR="0" wp14:anchorId="3AA63F96" wp14:editId="16E243B2">
                  <wp:extent cx="1512000" cy="1512000"/>
                  <wp:effectExtent l="0" t="0" r="0" b="0"/>
                  <wp:docPr id="71858124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22906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CE67DCB" w14:textId="77777777" w:rsidR="004D7B7C" w:rsidRPr="0060175F" w:rsidRDefault="00D47099" w:rsidP="007535BE">
            <w:pPr>
              <w:rPr>
                <w:lang w:val="it-IT"/>
              </w:rPr>
            </w:pPr>
            <w:r w:rsidRPr="0060175F">
              <w:rPr>
                <w:lang w:val="it-IT"/>
              </w:rPr>
              <w:t xml:space="preserve">Dey garim saim </w:t>
            </w:r>
            <w:r w:rsidRPr="0060175F">
              <w:rPr>
                <w:rStyle w:val="Strong"/>
                <w:lang w:val="it-IT"/>
              </w:rPr>
              <w:t xml:space="preserve">raits </w:t>
            </w:r>
            <w:r w:rsidRPr="0060175F">
              <w:rPr>
                <w:lang w:val="it-IT"/>
              </w:rPr>
              <w:t>leigi pipul gara no disibiliti.</w:t>
            </w:r>
          </w:p>
        </w:tc>
      </w:tr>
      <w:tr w:rsidR="00F35965" w:rsidRPr="00C10640" w14:paraId="49811AA2" w14:textId="77777777" w:rsidTr="00626B23">
        <w:trPr>
          <w:trHeight w:val="2717"/>
        </w:trPr>
        <w:tc>
          <w:tcPr>
            <w:tcW w:w="2668" w:type="dxa"/>
            <w:vAlign w:val="center"/>
          </w:tcPr>
          <w:p w14:paraId="706F4F4C" w14:textId="77777777" w:rsidR="007535BE" w:rsidRPr="00785FE2" w:rsidRDefault="00D47099" w:rsidP="005C2D82">
            <w:pPr>
              <w:pStyle w:val="Image"/>
              <w:spacing w:before="80" w:after="80"/>
            </w:pPr>
            <w:r>
              <w:rPr>
                <w:noProof/>
              </w:rPr>
              <w:drawing>
                <wp:inline distT="0" distB="0" distL="0" distR="0" wp14:anchorId="014BD437" wp14:editId="5518FF92">
                  <wp:extent cx="1512000" cy="1336473"/>
                  <wp:effectExtent l="0" t="0" r="0" b="0"/>
                  <wp:docPr id="165329546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710317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6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336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94202CE" w14:textId="77777777" w:rsidR="007535BE" w:rsidRPr="0060175F" w:rsidRDefault="00D47099" w:rsidP="007535BE">
            <w:pPr>
              <w:rPr>
                <w:lang w:val="fr-FR"/>
              </w:rPr>
            </w:pPr>
            <w:r w:rsidRPr="0060175F">
              <w:rPr>
                <w:lang w:val="fr-FR"/>
              </w:rPr>
              <w:t>Raits, im rul ba hau pipul gara trit yu:</w:t>
            </w:r>
          </w:p>
          <w:p w14:paraId="7472894D" w14:textId="77777777" w:rsidR="007535BE" w:rsidRDefault="00D47099" w:rsidP="00626B23">
            <w:pPr>
              <w:pStyle w:val="ListParagraph"/>
              <w:numPr>
                <w:ilvl w:val="0"/>
                <w:numId w:val="2"/>
              </w:numPr>
              <w:ind w:left="714" w:hanging="357"/>
            </w:pPr>
            <w:proofErr w:type="spellStart"/>
            <w:r>
              <w:t>raitwei</w:t>
            </w:r>
            <w:proofErr w:type="spellEnd"/>
          </w:p>
          <w:p w14:paraId="690A4189" w14:textId="77777777" w:rsidR="007535BE" w:rsidRPr="0060175F" w:rsidRDefault="00D47099" w:rsidP="001E6D77">
            <w:pPr>
              <w:pStyle w:val="ListParagraph"/>
              <w:numPr>
                <w:ilvl w:val="0"/>
                <w:numId w:val="2"/>
              </w:numPr>
              <w:rPr>
                <w:lang w:val="de-DE"/>
              </w:rPr>
            </w:pPr>
            <w:r w:rsidRPr="0060175F">
              <w:rPr>
                <w:lang w:val="de-DE"/>
              </w:rPr>
              <w:t>en saim laik ebdriwan els.</w:t>
            </w:r>
          </w:p>
        </w:tc>
      </w:tr>
      <w:tr w:rsidR="00F35965" w14:paraId="08AD408F" w14:textId="77777777" w:rsidTr="00F55192">
        <w:trPr>
          <w:trHeight w:val="2268"/>
        </w:trPr>
        <w:tc>
          <w:tcPr>
            <w:tcW w:w="2668" w:type="dxa"/>
            <w:vAlign w:val="center"/>
          </w:tcPr>
          <w:p w14:paraId="78E787F9" w14:textId="77777777" w:rsidR="007535BE" w:rsidRPr="00785FE2" w:rsidRDefault="00D47099" w:rsidP="005C2D82">
            <w:pPr>
              <w:pStyle w:val="Image"/>
              <w:spacing w:before="80" w:after="80"/>
            </w:pPr>
            <w:r>
              <w:rPr>
                <w:noProof/>
              </w:rPr>
              <w:drawing>
                <wp:inline distT="0" distB="0" distL="0" distR="0" wp14:anchorId="3B1169B8" wp14:editId="26118971">
                  <wp:extent cx="1512000" cy="1512000"/>
                  <wp:effectExtent l="0" t="0" r="0" b="0"/>
                  <wp:docPr id="1100497685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8125513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5585477" w14:textId="77777777" w:rsidR="007535BE" w:rsidRDefault="00D47099" w:rsidP="007535BE">
            <w:r w:rsidRPr="00531093">
              <w:t xml:space="preserve">Mela bin </w:t>
            </w:r>
            <w:proofErr w:type="spellStart"/>
            <w:r w:rsidRPr="00531093">
              <w:t>meigim</w:t>
            </w:r>
            <w:proofErr w:type="spellEnd"/>
            <w:r w:rsidRPr="00531093">
              <w:t xml:space="preserve"> wan </w:t>
            </w:r>
            <w:proofErr w:type="spellStart"/>
            <w:r w:rsidRPr="00531093">
              <w:t>tulkit</w:t>
            </w:r>
            <w:proofErr w:type="spellEnd"/>
            <w:r w:rsidRPr="00531093">
              <w:t xml:space="preserve"> </w:t>
            </w:r>
            <w:proofErr w:type="spellStart"/>
            <w:r w:rsidRPr="00531093">
              <w:t>ba</w:t>
            </w:r>
            <w:proofErr w:type="spellEnd"/>
            <w:r w:rsidRPr="00531093">
              <w:t xml:space="preserve"> </w:t>
            </w:r>
            <w:proofErr w:type="spellStart"/>
            <w:r w:rsidRPr="00531093">
              <w:t>saport</w:t>
            </w:r>
            <w:proofErr w:type="spellEnd"/>
            <w:r w:rsidRPr="00531093">
              <w:t xml:space="preserve"> </w:t>
            </w:r>
            <w:proofErr w:type="spellStart"/>
            <w:r w:rsidRPr="00531093">
              <w:t>mowa</w:t>
            </w:r>
            <w:proofErr w:type="spellEnd"/>
            <w:r w:rsidRPr="00531093">
              <w:t xml:space="preserve"> </w:t>
            </w:r>
            <w:proofErr w:type="spellStart"/>
            <w:r w:rsidRPr="00531093">
              <w:t>wimun</w:t>
            </w:r>
            <w:proofErr w:type="spellEnd"/>
            <w:r w:rsidRPr="00531093">
              <w:t xml:space="preserve">, gel, </w:t>
            </w:r>
            <w:proofErr w:type="spellStart"/>
            <w:r w:rsidRPr="00531093">
              <w:t>en</w:t>
            </w:r>
            <w:proofErr w:type="spellEnd"/>
            <w:r w:rsidRPr="00531093">
              <w:t xml:space="preserve"> </w:t>
            </w:r>
            <w:proofErr w:type="spellStart"/>
            <w:r w:rsidRPr="00531093">
              <w:t>genda</w:t>
            </w:r>
            <w:proofErr w:type="spellEnd"/>
            <w:r w:rsidRPr="00531093">
              <w:t xml:space="preserve"> diverse pipul garrim disibiliti so em gin bi stongwan lida du.</w:t>
            </w:r>
          </w:p>
        </w:tc>
      </w:tr>
      <w:tr w:rsidR="00F35965" w14:paraId="12F3AF87" w14:textId="77777777" w:rsidTr="00C978FA">
        <w:trPr>
          <w:trHeight w:val="20"/>
        </w:trPr>
        <w:tc>
          <w:tcPr>
            <w:tcW w:w="2668" w:type="dxa"/>
            <w:vAlign w:val="center"/>
          </w:tcPr>
          <w:p w14:paraId="799273EE" w14:textId="77777777" w:rsidR="007535BE" w:rsidRPr="00785FE2" w:rsidRDefault="007535BE" w:rsidP="007535BE">
            <w:pPr>
              <w:pStyle w:val="Image"/>
            </w:pPr>
          </w:p>
        </w:tc>
        <w:tc>
          <w:tcPr>
            <w:tcW w:w="6574" w:type="dxa"/>
            <w:vAlign w:val="center"/>
          </w:tcPr>
          <w:p w14:paraId="02766455" w14:textId="77777777" w:rsidR="007535BE" w:rsidRDefault="00D47099" w:rsidP="007535BE">
            <w:r>
              <w:t>insaid mela tulkit, we della alabat:</w:t>
            </w:r>
          </w:p>
        </w:tc>
      </w:tr>
      <w:tr w:rsidR="00F35965" w14:paraId="2FEB894F" w14:textId="77777777" w:rsidTr="001E6D77">
        <w:trPr>
          <w:trHeight w:val="2268"/>
        </w:trPr>
        <w:tc>
          <w:tcPr>
            <w:tcW w:w="2668" w:type="dxa"/>
            <w:vAlign w:val="center"/>
          </w:tcPr>
          <w:p w14:paraId="29A18CB0" w14:textId="77777777" w:rsidR="007535BE" w:rsidRPr="00661163" w:rsidRDefault="00D47099" w:rsidP="0016303F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09D2867A" wp14:editId="6C7DA24D">
                  <wp:extent cx="1555750" cy="1555750"/>
                  <wp:effectExtent l="0" t="0" r="6350" b="6350"/>
                  <wp:docPr id="805566247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253846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59F00B9" w14:textId="77777777" w:rsidR="007535BE" w:rsidRPr="00661163" w:rsidRDefault="00D47099" w:rsidP="007535BE">
            <w:pPr>
              <w:pStyle w:val="ListParagraph"/>
              <w:numPr>
                <w:ilvl w:val="0"/>
                <w:numId w:val="2"/>
              </w:numPr>
            </w:pPr>
            <w:r w:rsidRPr="007052D8">
              <w:t>wanim lida</w:t>
            </w:r>
          </w:p>
        </w:tc>
      </w:tr>
      <w:tr w:rsidR="00F35965" w14:paraId="66CBC08C" w14:textId="77777777" w:rsidTr="001E6D77">
        <w:trPr>
          <w:trHeight w:val="2268"/>
        </w:trPr>
        <w:tc>
          <w:tcPr>
            <w:tcW w:w="2668" w:type="dxa"/>
            <w:vAlign w:val="center"/>
          </w:tcPr>
          <w:p w14:paraId="79FF55D7" w14:textId="77777777" w:rsidR="007535BE" w:rsidRPr="00785FE2" w:rsidRDefault="00D47099" w:rsidP="0016303F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2AC855B7" wp14:editId="628D1D21">
                  <wp:extent cx="1555750" cy="1555750"/>
                  <wp:effectExtent l="0" t="0" r="6350" b="6350"/>
                  <wp:docPr id="333155105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526101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38D1782" w14:textId="77777777" w:rsidR="007535BE" w:rsidRDefault="00D47099" w:rsidP="007535BE">
            <w:pPr>
              <w:pStyle w:val="ListParagraph"/>
              <w:numPr>
                <w:ilvl w:val="0"/>
                <w:numId w:val="2"/>
              </w:numPr>
            </w:pPr>
            <w:r>
              <w:t>skil yu gin meigim ba kaming gud lida</w:t>
            </w:r>
          </w:p>
        </w:tc>
      </w:tr>
      <w:tr w:rsidR="00F35965" w14:paraId="554EF8C1" w14:textId="77777777" w:rsidTr="004E2673">
        <w:trPr>
          <w:trHeight w:val="1122"/>
        </w:trPr>
        <w:tc>
          <w:tcPr>
            <w:tcW w:w="2668" w:type="dxa"/>
            <w:vAlign w:val="center"/>
          </w:tcPr>
          <w:p w14:paraId="31A6B166" w14:textId="77777777" w:rsidR="004E2673" w:rsidRPr="00785FE2" w:rsidRDefault="00D47099" w:rsidP="0016303F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5AA3580C" wp14:editId="4775B520">
                  <wp:extent cx="1555750" cy="1555750"/>
                  <wp:effectExtent l="0" t="0" r="6350" b="6350"/>
                  <wp:docPr id="369162280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869094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2F0572A" w14:textId="77777777" w:rsidR="004E2673" w:rsidRPr="000543D1" w:rsidRDefault="00D47099" w:rsidP="007535BE">
            <w:pPr>
              <w:pStyle w:val="ListParagraph"/>
              <w:numPr>
                <w:ilvl w:val="0"/>
                <w:numId w:val="2"/>
              </w:numPr>
              <w:rPr>
                <w:spacing w:val="-2"/>
              </w:rPr>
            </w:pPr>
            <w:r w:rsidRPr="000543D1">
              <w:rPr>
                <w:rStyle w:val="Strong"/>
                <w:spacing w:val="-2"/>
              </w:rPr>
              <w:t xml:space="preserve">principle </w:t>
            </w:r>
            <w:r w:rsidRPr="000543D1">
              <w:rPr>
                <w:spacing w:val="-2"/>
              </w:rPr>
              <w:t>yu gin folo ba being gud lida.</w:t>
            </w:r>
          </w:p>
          <w:p w14:paraId="394CE08B" w14:textId="1AB6EDBE" w:rsidR="004E2673" w:rsidRDefault="00D47099" w:rsidP="004E2673">
            <w:pPr>
              <w:ind w:left="726"/>
            </w:pPr>
            <w:r>
              <w:t xml:space="preserve">Principle </w:t>
            </w:r>
            <w:proofErr w:type="spellStart"/>
            <w:r>
              <w:t>im</w:t>
            </w:r>
            <w:proofErr w:type="spellEnd"/>
            <w:r>
              <w:t xml:space="preserve"> </w:t>
            </w:r>
            <w:proofErr w:type="spellStart"/>
            <w:r>
              <w:t>portenwan</w:t>
            </w:r>
            <w:proofErr w:type="spellEnd"/>
            <w:r>
              <w:t xml:space="preserve"> </w:t>
            </w:r>
            <w:proofErr w:type="spellStart"/>
            <w:r>
              <w:t>idiya</w:t>
            </w:r>
            <w:proofErr w:type="spellEnd"/>
            <w:r>
              <w:t xml:space="preserve"> </w:t>
            </w:r>
            <w:proofErr w:type="spellStart"/>
            <w:r>
              <w:t>alabat</w:t>
            </w:r>
            <w:proofErr w:type="spellEnd"/>
            <w:r>
              <w:t xml:space="preserve"> gin</w:t>
            </w:r>
            <w:r w:rsidR="006A44C0">
              <w:t> </w:t>
            </w:r>
            <w:proofErr w:type="spellStart"/>
            <w:r>
              <w:t>jingabat</w:t>
            </w:r>
            <w:proofErr w:type="spellEnd"/>
            <w:r>
              <w:t>.</w:t>
            </w:r>
          </w:p>
        </w:tc>
      </w:tr>
      <w:tr w:rsidR="00F35965" w14:paraId="66F378E2" w14:textId="77777777" w:rsidTr="00C978FA">
        <w:trPr>
          <w:trHeight w:val="20"/>
        </w:trPr>
        <w:tc>
          <w:tcPr>
            <w:tcW w:w="2668" w:type="dxa"/>
            <w:vAlign w:val="center"/>
          </w:tcPr>
          <w:p w14:paraId="51A9F029" w14:textId="77777777" w:rsidR="007535BE" w:rsidRPr="00785FE2" w:rsidRDefault="00D47099" w:rsidP="0016303F">
            <w:pPr>
              <w:pStyle w:val="Image"/>
              <w:spacing w:before="240" w:after="80"/>
            </w:pPr>
            <w:r>
              <w:rPr>
                <w:noProof/>
              </w:rPr>
              <w:drawing>
                <wp:inline distT="0" distB="0" distL="0" distR="0" wp14:anchorId="09B274A1" wp14:editId="1E30FC76">
                  <wp:extent cx="1552575" cy="1552575"/>
                  <wp:effectExtent l="0" t="0" r="9525" b="9525"/>
                  <wp:docPr id="661534060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004464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F6F2BE2" w14:textId="77777777" w:rsidR="007535BE" w:rsidRPr="00B65784" w:rsidRDefault="00D47099" w:rsidP="00626B23">
            <w:pPr>
              <w:spacing w:before="480"/>
            </w:pPr>
            <w:r>
              <w:t>We dela yu weya yu gin gajim sapot du.</w:t>
            </w:r>
          </w:p>
        </w:tc>
      </w:tr>
      <w:tr w:rsidR="00F35965" w:rsidRPr="0033220C" w14:paraId="3F872229" w14:textId="77777777" w:rsidTr="001F1A33">
        <w:trPr>
          <w:trHeight w:val="2268"/>
        </w:trPr>
        <w:tc>
          <w:tcPr>
            <w:tcW w:w="2668" w:type="dxa"/>
            <w:vAlign w:val="center"/>
          </w:tcPr>
          <w:p w14:paraId="257152A4" w14:textId="77777777" w:rsidR="007535BE" w:rsidRPr="00785FE2" w:rsidRDefault="00D47099" w:rsidP="0016303F">
            <w:pPr>
              <w:pStyle w:val="Image"/>
              <w:spacing w:before="240" w:after="80"/>
            </w:pPr>
            <w:r>
              <w:rPr>
                <w:noProof/>
              </w:rPr>
              <w:drawing>
                <wp:inline distT="0" distB="0" distL="0" distR="0" wp14:anchorId="585208A4" wp14:editId="5E226A3F">
                  <wp:extent cx="1552575" cy="1552575"/>
                  <wp:effectExtent l="0" t="0" r="9525" b="9525"/>
                  <wp:docPr id="53895719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1533389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77C1D92" w14:textId="77777777" w:rsidR="007535BE" w:rsidRPr="00B03F92" w:rsidRDefault="00D47099" w:rsidP="00626B23">
            <w:pPr>
              <w:spacing w:before="480"/>
            </w:pPr>
            <w:r w:rsidRPr="00B03F92">
              <w:t xml:space="preserve">Mela bin </w:t>
            </w:r>
            <w:proofErr w:type="spellStart"/>
            <w:r w:rsidRPr="00B03F92">
              <w:t>wek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garra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wimun</w:t>
            </w:r>
            <w:proofErr w:type="spellEnd"/>
            <w:r w:rsidRPr="00B03F92">
              <w:t xml:space="preserve">, gel </w:t>
            </w:r>
            <w:proofErr w:type="spellStart"/>
            <w:r w:rsidRPr="00B03F92">
              <w:t>en</w:t>
            </w:r>
            <w:proofErr w:type="spellEnd"/>
            <w:r w:rsidRPr="00B03F92">
              <w:t xml:space="preserve"> gender diverse pipul </w:t>
            </w:r>
            <w:proofErr w:type="spellStart"/>
            <w:r w:rsidRPr="00B03F92">
              <w:t>garrim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disibiliti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ba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meigim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dijan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tulkit</w:t>
            </w:r>
            <w:proofErr w:type="spellEnd"/>
            <w:r w:rsidRPr="00B03F92">
              <w:t xml:space="preserve">. </w:t>
            </w:r>
          </w:p>
        </w:tc>
      </w:tr>
    </w:tbl>
    <w:p w14:paraId="3E365A9B" w14:textId="77777777" w:rsidR="00F000F2" w:rsidRDefault="00D47099" w:rsidP="00F000F2">
      <w:pPr>
        <w:pStyle w:val="Heading2"/>
      </w:pPr>
      <w:r>
        <w:br w:type="page"/>
      </w:r>
      <w:bookmarkStart w:id="6" w:name="_Toc256000001"/>
      <w:r>
        <w:lastRenderedPageBreak/>
        <w:t>Wanim lida?</w:t>
      </w:r>
      <w:bookmarkEnd w:id="6"/>
      <w:r>
        <w:t xml:space="preserve"> 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35965" w:rsidRPr="00C10640" w14:paraId="47F7AC57" w14:textId="77777777" w:rsidTr="007538D9">
        <w:trPr>
          <w:trHeight w:val="567"/>
        </w:trPr>
        <w:tc>
          <w:tcPr>
            <w:tcW w:w="2668" w:type="dxa"/>
            <w:vAlign w:val="center"/>
          </w:tcPr>
          <w:p w14:paraId="463ED2BC" w14:textId="77777777" w:rsidR="008D2D6A" w:rsidRPr="00661163" w:rsidRDefault="008D2D6A" w:rsidP="00EE4793">
            <w:pPr>
              <w:pStyle w:val="Image"/>
              <w:spacing w:before="360" w:after="0"/>
            </w:pPr>
          </w:p>
        </w:tc>
        <w:tc>
          <w:tcPr>
            <w:tcW w:w="6574" w:type="dxa"/>
            <w:vAlign w:val="center"/>
          </w:tcPr>
          <w:p w14:paraId="73275BBF" w14:textId="77777777" w:rsidR="008D2D6A" w:rsidRPr="0060175F" w:rsidRDefault="00D47099" w:rsidP="00EE4793">
            <w:pPr>
              <w:spacing w:before="240" w:after="0"/>
              <w:rPr>
                <w:lang w:val="de-DE"/>
              </w:rPr>
            </w:pPr>
            <w:r w:rsidRPr="0060175F">
              <w:rPr>
                <w:lang w:val="de-DE"/>
              </w:rPr>
              <w:t>A lida im samwan hu bin:</w:t>
            </w:r>
          </w:p>
        </w:tc>
      </w:tr>
      <w:tr w:rsidR="00F35965" w:rsidRPr="00C10640" w14:paraId="4433A05B" w14:textId="77777777" w:rsidTr="00EE4793">
        <w:trPr>
          <w:trHeight w:val="1479"/>
        </w:trPr>
        <w:tc>
          <w:tcPr>
            <w:tcW w:w="2668" w:type="dxa"/>
            <w:vAlign w:val="center"/>
          </w:tcPr>
          <w:p w14:paraId="039B6C7C" w14:textId="77777777" w:rsidR="007538D9" w:rsidRPr="00661163" w:rsidRDefault="00D47099" w:rsidP="00EE4793">
            <w:pPr>
              <w:pStyle w:val="Image"/>
              <w:spacing w:before="60" w:after="60"/>
            </w:pPr>
            <w:r>
              <w:rPr>
                <w:noProof/>
              </w:rPr>
              <w:drawing>
                <wp:inline distT="0" distB="0" distL="0" distR="0" wp14:anchorId="6952D797" wp14:editId="2A259A7E">
                  <wp:extent cx="1295400" cy="1116418"/>
                  <wp:effectExtent l="0" t="0" r="0" b="7620"/>
                  <wp:docPr id="646226901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5826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8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11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C9D9394" w14:textId="77777777" w:rsidR="007538D9" w:rsidRPr="0060175F" w:rsidRDefault="00D47099" w:rsidP="007538D9">
            <w:pPr>
              <w:pStyle w:val="ListParagraph"/>
              <w:numPr>
                <w:ilvl w:val="0"/>
                <w:numId w:val="2"/>
              </w:numPr>
              <w:rPr>
                <w:lang w:val="de-DE"/>
              </w:rPr>
            </w:pPr>
            <w:r w:rsidRPr="0060175F">
              <w:rPr>
                <w:lang w:val="de-DE"/>
              </w:rPr>
              <w:t>jandap ba wanim im bilib</w:t>
            </w:r>
          </w:p>
        </w:tc>
      </w:tr>
      <w:tr w:rsidR="00F35965" w14:paraId="438EED28" w14:textId="77777777" w:rsidTr="00F2048E">
        <w:trPr>
          <w:trHeight w:val="2268"/>
        </w:trPr>
        <w:tc>
          <w:tcPr>
            <w:tcW w:w="2668" w:type="dxa"/>
            <w:vAlign w:val="center"/>
          </w:tcPr>
          <w:p w14:paraId="0B9BAC30" w14:textId="77777777" w:rsidR="007538D9" w:rsidRPr="00661163" w:rsidRDefault="00D47099" w:rsidP="00EE4793">
            <w:pPr>
              <w:pStyle w:val="Image"/>
              <w:spacing w:before="60" w:after="60"/>
            </w:pPr>
            <w:r>
              <w:rPr>
                <w:noProof/>
              </w:rPr>
              <w:drawing>
                <wp:inline distT="0" distB="0" distL="0" distR="0" wp14:anchorId="7FA4970E" wp14:editId="6843F8A2">
                  <wp:extent cx="1474877" cy="797441"/>
                  <wp:effectExtent l="0" t="0" r="0" b="3175"/>
                  <wp:docPr id="154656711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4966045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588" b="108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798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E295AD7" w14:textId="7C94A001" w:rsidR="007538D9" w:rsidRDefault="00D47099" w:rsidP="007538D9">
            <w:pPr>
              <w:pStyle w:val="ListParagraph"/>
              <w:numPr>
                <w:ilvl w:val="0"/>
                <w:numId w:val="2"/>
              </w:numPr>
            </w:pPr>
            <w:r>
              <w:t xml:space="preserve">album </w:t>
            </w:r>
            <w:proofErr w:type="spellStart"/>
            <w:r>
              <w:t>en</w:t>
            </w:r>
            <w:proofErr w:type="spellEnd"/>
            <w:r>
              <w:t xml:space="preserve"> </w:t>
            </w:r>
            <w:proofErr w:type="spellStart"/>
            <w:r>
              <w:t>sapot</w:t>
            </w:r>
            <w:proofErr w:type="spellEnd"/>
            <w:r>
              <w:t xml:space="preserve"> </w:t>
            </w:r>
            <w:proofErr w:type="spellStart"/>
            <w:r>
              <w:t>naja</w:t>
            </w:r>
            <w:proofErr w:type="spellEnd"/>
            <w:r>
              <w:t xml:space="preserve"> lot pipul</w:t>
            </w:r>
            <w:r w:rsidR="001665CE">
              <w:t>.</w:t>
            </w:r>
          </w:p>
        </w:tc>
      </w:tr>
      <w:tr w:rsidR="00F35965" w14:paraId="0DBCD8BE" w14:textId="77777777" w:rsidTr="00EE4793">
        <w:trPr>
          <w:trHeight w:val="2735"/>
        </w:trPr>
        <w:tc>
          <w:tcPr>
            <w:tcW w:w="2668" w:type="dxa"/>
            <w:vAlign w:val="center"/>
          </w:tcPr>
          <w:p w14:paraId="5D2CE588" w14:textId="77777777" w:rsidR="00661163" w:rsidRPr="00785FE2" w:rsidRDefault="00D47099" w:rsidP="002A329C">
            <w:pPr>
              <w:pStyle w:val="Image"/>
              <w:spacing w:before="480"/>
            </w:pPr>
            <w:r>
              <w:rPr>
                <w:noProof/>
              </w:rPr>
              <w:drawing>
                <wp:inline distT="0" distB="0" distL="0" distR="0" wp14:anchorId="12A64522" wp14:editId="0FB6DA82">
                  <wp:extent cx="1512000" cy="1315822"/>
                  <wp:effectExtent l="0" t="0" r="0" b="0"/>
                  <wp:docPr id="1246022368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6525429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9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315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E6E6F9F" w14:textId="72B12914" w:rsidR="00661163" w:rsidRDefault="006A44C0" w:rsidP="002A329C">
            <w:pPr>
              <w:spacing w:before="480"/>
            </w:pPr>
            <w:proofErr w:type="spellStart"/>
            <w:r>
              <w:t>Eniwan</w:t>
            </w:r>
            <w:proofErr w:type="spellEnd"/>
            <w:r>
              <w:t xml:space="preserve"> gin bi </w:t>
            </w:r>
            <w:proofErr w:type="spellStart"/>
            <w:r>
              <w:t>lida</w:t>
            </w:r>
            <w:proofErr w:type="spellEnd"/>
            <w:r>
              <w:t>.</w:t>
            </w:r>
          </w:p>
        </w:tc>
      </w:tr>
      <w:tr w:rsidR="00F35965" w14:paraId="1FADE2BD" w14:textId="77777777" w:rsidTr="00F2048E">
        <w:tc>
          <w:tcPr>
            <w:tcW w:w="2668" w:type="dxa"/>
            <w:vAlign w:val="center"/>
          </w:tcPr>
          <w:p w14:paraId="20D3AA6C" w14:textId="77777777" w:rsidR="008D2D6A" w:rsidRPr="00785FE2" w:rsidRDefault="008D2D6A" w:rsidP="001F4224">
            <w:pPr>
              <w:pStyle w:val="Image"/>
              <w:spacing w:before="360" w:after="0"/>
            </w:pPr>
          </w:p>
        </w:tc>
        <w:tc>
          <w:tcPr>
            <w:tcW w:w="6574" w:type="dxa"/>
            <w:vAlign w:val="center"/>
          </w:tcPr>
          <w:p w14:paraId="733DA9F4" w14:textId="77777777" w:rsidR="008D2D6A" w:rsidRDefault="00D47099" w:rsidP="002A329C">
            <w:pPr>
              <w:spacing w:before="240" w:after="0"/>
            </w:pPr>
            <w:r>
              <w:t>Sabi laik:</w:t>
            </w:r>
          </w:p>
        </w:tc>
      </w:tr>
      <w:tr w:rsidR="00F35965" w14:paraId="54A7E543" w14:textId="77777777" w:rsidTr="00F2048E">
        <w:trPr>
          <w:trHeight w:val="2268"/>
        </w:trPr>
        <w:tc>
          <w:tcPr>
            <w:tcW w:w="2668" w:type="dxa"/>
            <w:vAlign w:val="center"/>
          </w:tcPr>
          <w:p w14:paraId="6CE0321E" w14:textId="77777777" w:rsidR="008D2D6A" w:rsidRPr="00785FE2" w:rsidRDefault="00D47099" w:rsidP="002A329C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74E966B2" wp14:editId="3915A0B8">
                  <wp:extent cx="1440000" cy="1263312"/>
                  <wp:effectExtent l="0" t="0" r="8255" b="0"/>
                  <wp:docPr id="209457275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134340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2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63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FEF9159" w14:textId="77777777" w:rsidR="008D2D6A" w:rsidRDefault="00D47099" w:rsidP="00F2048E">
            <w:pPr>
              <w:pStyle w:val="ListParagraph"/>
              <w:numPr>
                <w:ilvl w:val="0"/>
                <w:numId w:val="2"/>
              </w:numPr>
            </w:pPr>
            <w:r>
              <w:t xml:space="preserve">femili or fren mob </w:t>
            </w:r>
          </w:p>
        </w:tc>
      </w:tr>
      <w:tr w:rsidR="00F35965" w14:paraId="4FFB2D40" w14:textId="77777777" w:rsidTr="00F2048E">
        <w:trPr>
          <w:trHeight w:val="2268"/>
        </w:trPr>
        <w:tc>
          <w:tcPr>
            <w:tcW w:w="2668" w:type="dxa"/>
            <w:vAlign w:val="center"/>
          </w:tcPr>
          <w:p w14:paraId="481324C4" w14:textId="77777777" w:rsidR="008D2D6A" w:rsidRPr="00785FE2" w:rsidRDefault="00D47099" w:rsidP="002A329C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0DC3759C" wp14:editId="1E838F15">
                  <wp:extent cx="1368000" cy="1395976"/>
                  <wp:effectExtent l="0" t="0" r="3810" b="0"/>
                  <wp:docPr id="1903313592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7612707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95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1763C7C" w14:textId="77777777" w:rsidR="008D2D6A" w:rsidRDefault="00D47099" w:rsidP="00F2048E">
            <w:pPr>
              <w:pStyle w:val="ListParagraph"/>
              <w:numPr>
                <w:ilvl w:val="0"/>
                <w:numId w:val="2"/>
              </w:numPr>
            </w:pPr>
            <w:r>
              <w:t>ba yu ticha or samwan else la yu komyuniti.</w:t>
            </w:r>
          </w:p>
        </w:tc>
      </w:tr>
    </w:tbl>
    <w:p w14:paraId="7203BFAC" w14:textId="5C063875" w:rsidR="009F643F" w:rsidRDefault="00D47099" w:rsidP="009F643F">
      <w:pPr>
        <w:pStyle w:val="Heading2"/>
      </w:pPr>
      <w:bookmarkStart w:id="7" w:name="_The_skills_you"/>
      <w:bookmarkStart w:id="8" w:name="_Toc256000002"/>
      <w:bookmarkStart w:id="9" w:name="_Ref175138895"/>
      <w:bookmarkEnd w:id="7"/>
      <w:r>
        <w:lastRenderedPageBreak/>
        <w:t xml:space="preserve">Sam </w:t>
      </w:r>
      <w:proofErr w:type="spellStart"/>
      <w:r>
        <w:t>skil</w:t>
      </w:r>
      <w:proofErr w:type="spellEnd"/>
      <w:r>
        <w:t xml:space="preserve"> </w:t>
      </w:r>
      <w:proofErr w:type="spellStart"/>
      <w:r>
        <w:t>yu</w:t>
      </w:r>
      <w:proofErr w:type="spellEnd"/>
      <w:r>
        <w:t xml:space="preserve"> gin </w:t>
      </w:r>
      <w:proofErr w:type="spellStart"/>
      <w:r>
        <w:t>bildimap</w:t>
      </w:r>
      <w:proofErr w:type="spellEnd"/>
      <w:r>
        <w:t xml:space="preserve"> </w:t>
      </w:r>
      <w:proofErr w:type="spellStart"/>
      <w:r>
        <w:t>blanga</w:t>
      </w:r>
      <w:proofErr w:type="spellEnd"/>
      <w:r w:rsidR="006A44C0">
        <w:br/>
      </w:r>
      <w:proofErr w:type="spellStart"/>
      <w:r>
        <w:t>meigim</w:t>
      </w:r>
      <w:proofErr w:type="spellEnd"/>
      <w:r>
        <w:t xml:space="preserve"> </w:t>
      </w:r>
      <w:proofErr w:type="spellStart"/>
      <w:r>
        <w:t>yu</w:t>
      </w:r>
      <w:proofErr w:type="spellEnd"/>
      <w:r>
        <w:t xml:space="preserve"> </w:t>
      </w:r>
      <w:proofErr w:type="spellStart"/>
      <w:r>
        <w:t>gudwan</w:t>
      </w:r>
      <w:proofErr w:type="spellEnd"/>
      <w:r>
        <w:t xml:space="preserve"> </w:t>
      </w:r>
      <w:proofErr w:type="spellStart"/>
      <w:r>
        <w:t>lida</w:t>
      </w:r>
      <w:bookmarkEnd w:id="8"/>
      <w:bookmarkEnd w:id="9"/>
      <w:proofErr w:type="spellEnd"/>
    </w:p>
    <w:tbl>
      <w:tblPr>
        <w:tblW w:w="8966" w:type="dxa"/>
        <w:tblLayout w:type="fixed"/>
        <w:tblLook w:val="04A0" w:firstRow="1" w:lastRow="0" w:firstColumn="1" w:lastColumn="0" w:noHBand="0" w:noVBand="1"/>
      </w:tblPr>
      <w:tblGrid>
        <w:gridCol w:w="2592"/>
        <w:gridCol w:w="6347"/>
        <w:gridCol w:w="27"/>
      </w:tblGrid>
      <w:tr w:rsidR="00F35965" w14:paraId="60AA79BC" w14:textId="77777777" w:rsidTr="00801F28">
        <w:trPr>
          <w:gridAfter w:val="1"/>
          <w:wAfter w:w="27" w:type="dxa"/>
          <w:trHeight w:val="477"/>
        </w:trPr>
        <w:tc>
          <w:tcPr>
            <w:tcW w:w="2592" w:type="dxa"/>
            <w:vAlign w:val="center"/>
          </w:tcPr>
          <w:p w14:paraId="14DD1802" w14:textId="77777777" w:rsidR="00004990" w:rsidRPr="00785FE2" w:rsidRDefault="00D47099" w:rsidP="006A44C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3814CEF4" wp14:editId="11543492">
                  <wp:extent cx="1404000" cy="1404000"/>
                  <wp:effectExtent l="0" t="0" r="5715" b="5715"/>
                  <wp:docPr id="138311582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380460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7" w:type="dxa"/>
            <w:vAlign w:val="center"/>
          </w:tcPr>
          <w:p w14:paraId="00EEB536" w14:textId="77777777" w:rsidR="00004990" w:rsidRDefault="00D47099" w:rsidP="00B35D98">
            <w:r>
              <w:t>Deya difrin kain skil yu gin lenim en gaji ba kaming gudwan lida.</w:t>
            </w:r>
          </w:p>
        </w:tc>
      </w:tr>
      <w:tr w:rsidR="00F35965" w14:paraId="686BC29A" w14:textId="77777777" w:rsidTr="00801F28">
        <w:trPr>
          <w:gridAfter w:val="1"/>
          <w:wAfter w:w="27" w:type="dxa"/>
          <w:trHeight w:val="326"/>
        </w:trPr>
        <w:tc>
          <w:tcPr>
            <w:tcW w:w="2592" w:type="dxa"/>
            <w:vAlign w:val="center"/>
          </w:tcPr>
          <w:p w14:paraId="070D0615" w14:textId="77777777" w:rsidR="00004990" w:rsidRPr="00785FE2" w:rsidRDefault="00D47099" w:rsidP="006A44C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667174EB" wp14:editId="299F37D6">
                  <wp:extent cx="1557020" cy="1330037"/>
                  <wp:effectExtent l="0" t="0" r="5080" b="3810"/>
                  <wp:docPr id="443278527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9315447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5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330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7" w:type="dxa"/>
            <w:vAlign w:val="center"/>
          </w:tcPr>
          <w:p w14:paraId="19AEF7F9" w14:textId="77777777" w:rsidR="00004990" w:rsidRDefault="00D47099" w:rsidP="000A4352">
            <w:r>
              <w:t>Im rait if yu noma garim ala dis diffrin skil yet.</w:t>
            </w:r>
          </w:p>
        </w:tc>
      </w:tr>
      <w:tr w:rsidR="00F35965" w14:paraId="420B0834" w14:textId="77777777" w:rsidTr="00801F28">
        <w:trPr>
          <w:trHeight w:val="180"/>
        </w:trPr>
        <w:tc>
          <w:tcPr>
            <w:tcW w:w="2592" w:type="dxa"/>
            <w:vAlign w:val="center"/>
          </w:tcPr>
          <w:p w14:paraId="0915822A" w14:textId="77777777" w:rsidR="0007161F" w:rsidRPr="00785FE2" w:rsidRDefault="0007161F" w:rsidP="009D7B62">
            <w:pPr>
              <w:pStyle w:val="Image"/>
              <w:spacing w:before="360" w:after="0"/>
            </w:pPr>
          </w:p>
        </w:tc>
        <w:tc>
          <w:tcPr>
            <w:tcW w:w="6374" w:type="dxa"/>
            <w:gridSpan w:val="2"/>
            <w:vAlign w:val="center"/>
          </w:tcPr>
          <w:p w14:paraId="192F2E2C" w14:textId="77777777" w:rsidR="0007161F" w:rsidRDefault="00D47099" w:rsidP="009D7B62">
            <w:pPr>
              <w:spacing w:before="360" w:after="0"/>
            </w:pPr>
            <w:r>
              <w:t>Dijan lot skil gin min yu sabi:</w:t>
            </w:r>
          </w:p>
        </w:tc>
      </w:tr>
      <w:tr w:rsidR="00F35965" w:rsidRPr="00C10640" w14:paraId="1E9EA528" w14:textId="77777777" w:rsidTr="00801F28">
        <w:trPr>
          <w:trHeight w:val="119"/>
        </w:trPr>
        <w:tc>
          <w:tcPr>
            <w:tcW w:w="2592" w:type="dxa"/>
            <w:vAlign w:val="center"/>
          </w:tcPr>
          <w:p w14:paraId="3C4691E6" w14:textId="77777777" w:rsidR="0007161F" w:rsidRPr="00785FE2" w:rsidRDefault="00D47099" w:rsidP="002A329C">
            <w:pPr>
              <w:pStyle w:val="Image"/>
              <w:spacing w:before="20" w:after="20"/>
            </w:pPr>
            <w:r>
              <w:rPr>
                <w:noProof/>
              </w:rPr>
              <w:drawing>
                <wp:inline distT="0" distB="0" distL="0" distR="0" wp14:anchorId="5C2DC5C3" wp14:editId="6308AC72">
                  <wp:extent cx="1260000" cy="1260000"/>
                  <wp:effectExtent l="0" t="0" r="0" b="0"/>
                  <wp:docPr id="151443792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1453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gridSpan w:val="2"/>
            <w:vAlign w:val="center"/>
          </w:tcPr>
          <w:p w14:paraId="7A580AAE" w14:textId="77777777" w:rsidR="0007161F" w:rsidRPr="0060175F" w:rsidRDefault="00D47099" w:rsidP="002E0772">
            <w:pPr>
              <w:pStyle w:val="ListParagraph"/>
              <w:numPr>
                <w:ilvl w:val="0"/>
                <w:numId w:val="9"/>
              </w:numPr>
              <w:rPr>
                <w:lang w:val="es-ES"/>
              </w:rPr>
            </w:pPr>
            <w:r w:rsidRPr="0060175F">
              <w:rPr>
                <w:lang w:val="es-ES"/>
              </w:rPr>
              <w:t>ba meigim plen ba rijim yu gol</w:t>
            </w:r>
          </w:p>
        </w:tc>
      </w:tr>
      <w:tr w:rsidR="00F35965" w14:paraId="7C3C6E73" w14:textId="77777777" w:rsidTr="00801F28">
        <w:trPr>
          <w:trHeight w:val="119"/>
        </w:trPr>
        <w:tc>
          <w:tcPr>
            <w:tcW w:w="2592" w:type="dxa"/>
            <w:vAlign w:val="center"/>
          </w:tcPr>
          <w:p w14:paraId="4732B165" w14:textId="77777777" w:rsidR="0007161F" w:rsidRPr="00785FE2" w:rsidRDefault="00D47099" w:rsidP="002A329C">
            <w:pPr>
              <w:pStyle w:val="Image"/>
              <w:spacing w:before="20" w:after="20"/>
            </w:pPr>
            <w:r>
              <w:rPr>
                <w:noProof/>
              </w:rPr>
              <w:drawing>
                <wp:inline distT="0" distB="0" distL="0" distR="0" wp14:anchorId="5ECC6CC0" wp14:editId="6374EBB2">
                  <wp:extent cx="1260000" cy="1260000"/>
                  <wp:effectExtent l="0" t="0" r="0" b="0"/>
                  <wp:docPr id="1116989751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632413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gridSpan w:val="2"/>
            <w:vAlign w:val="center"/>
          </w:tcPr>
          <w:p w14:paraId="7ECC3C90" w14:textId="1811D1D5" w:rsidR="0007161F" w:rsidRDefault="00D47099" w:rsidP="002E0772">
            <w:pPr>
              <w:pStyle w:val="ListParagraph"/>
              <w:numPr>
                <w:ilvl w:val="0"/>
                <w:numId w:val="9"/>
              </w:numPr>
            </w:pPr>
            <w:proofErr w:type="spellStart"/>
            <w:r>
              <w:t>jingabat</w:t>
            </w:r>
            <w:proofErr w:type="spellEnd"/>
            <w:r>
              <w:t xml:space="preserve"> </w:t>
            </w:r>
            <w:proofErr w:type="spellStart"/>
            <w:r>
              <w:t>diffrin</w:t>
            </w:r>
            <w:proofErr w:type="spellEnd"/>
            <w:r>
              <w:t xml:space="preserve"> said </w:t>
            </w:r>
            <w:proofErr w:type="spellStart"/>
            <w:r>
              <w:t>ba</w:t>
            </w:r>
            <w:proofErr w:type="spellEnd"/>
            <w:r>
              <w:t xml:space="preserve"> </w:t>
            </w:r>
            <w:proofErr w:type="spellStart"/>
            <w:r>
              <w:t>wanim</w:t>
            </w:r>
            <w:proofErr w:type="spellEnd"/>
            <w:r>
              <w:t xml:space="preserve"> </w:t>
            </w:r>
            <w:proofErr w:type="spellStart"/>
            <w:r>
              <w:t>hepining</w:t>
            </w:r>
            <w:proofErr w:type="spellEnd"/>
            <w:r>
              <w:t xml:space="preserve"> or</w:t>
            </w:r>
            <w:r w:rsidR="006A44C0">
              <w:t> </w:t>
            </w:r>
            <w:r>
              <w:t>situation</w:t>
            </w:r>
          </w:p>
        </w:tc>
      </w:tr>
      <w:tr w:rsidR="00F35965" w:rsidRPr="00C10640" w14:paraId="7F49CDA7" w14:textId="77777777" w:rsidTr="00801F28">
        <w:trPr>
          <w:trHeight w:val="119"/>
        </w:trPr>
        <w:tc>
          <w:tcPr>
            <w:tcW w:w="2592" w:type="dxa"/>
            <w:vAlign w:val="center"/>
          </w:tcPr>
          <w:p w14:paraId="356621A5" w14:textId="77777777" w:rsidR="00872931" w:rsidRPr="00785FE2" w:rsidRDefault="00D47099" w:rsidP="00801F2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8305BA" wp14:editId="187F5FEE">
                  <wp:extent cx="1260000" cy="1260000"/>
                  <wp:effectExtent l="0" t="0" r="0" b="0"/>
                  <wp:docPr id="1138193040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651983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gridSpan w:val="2"/>
            <w:vAlign w:val="center"/>
          </w:tcPr>
          <w:p w14:paraId="2A259820" w14:textId="77777777" w:rsidR="00872931" w:rsidRPr="0060175F" w:rsidRDefault="00D47099" w:rsidP="002E0772">
            <w:pPr>
              <w:pStyle w:val="ListParagraph"/>
              <w:numPr>
                <w:ilvl w:val="0"/>
                <w:numId w:val="9"/>
              </w:numPr>
              <w:rPr>
                <w:lang w:val="it-IT"/>
              </w:rPr>
            </w:pPr>
            <w:r w:rsidRPr="0060175F">
              <w:rPr>
                <w:lang w:val="it-IT"/>
              </w:rPr>
              <w:t>album pipul bla sabi weya dey strongbala.</w:t>
            </w:r>
          </w:p>
        </w:tc>
      </w:tr>
      <w:tr w:rsidR="00F35965" w14:paraId="6CD54C02" w14:textId="77777777" w:rsidTr="00801F28">
        <w:trPr>
          <w:trHeight w:val="119"/>
        </w:trPr>
        <w:tc>
          <w:tcPr>
            <w:tcW w:w="2592" w:type="dxa"/>
            <w:vAlign w:val="center"/>
          </w:tcPr>
          <w:p w14:paraId="4D636B31" w14:textId="77777777" w:rsidR="0093466A" w:rsidRPr="0060175F" w:rsidRDefault="0093466A" w:rsidP="002A329C">
            <w:pPr>
              <w:pStyle w:val="Image"/>
              <w:spacing w:before="20" w:after="20"/>
              <w:rPr>
                <w:lang w:val="it-IT"/>
              </w:rPr>
            </w:pPr>
          </w:p>
        </w:tc>
        <w:tc>
          <w:tcPr>
            <w:tcW w:w="6374" w:type="dxa"/>
            <w:gridSpan w:val="2"/>
            <w:vAlign w:val="center"/>
          </w:tcPr>
          <w:p w14:paraId="7A140373" w14:textId="77777777" w:rsidR="0093466A" w:rsidRDefault="00D47099" w:rsidP="0093466A">
            <w:proofErr w:type="spellStart"/>
            <w:r>
              <w:t>Dislot</w:t>
            </w:r>
            <w:proofErr w:type="spellEnd"/>
            <w:r>
              <w:t xml:space="preserve"> </w:t>
            </w:r>
            <w:proofErr w:type="spellStart"/>
            <w:r>
              <w:t>skil</w:t>
            </w:r>
            <w:proofErr w:type="spellEnd"/>
            <w:r>
              <w:t xml:space="preserve"> also min yu sabi ba:</w:t>
            </w:r>
          </w:p>
        </w:tc>
      </w:tr>
      <w:tr w:rsidR="00F35965" w14:paraId="71E3834B" w14:textId="77777777" w:rsidTr="00801F28">
        <w:trPr>
          <w:trHeight w:val="119"/>
        </w:trPr>
        <w:tc>
          <w:tcPr>
            <w:tcW w:w="2592" w:type="dxa"/>
            <w:vAlign w:val="center"/>
          </w:tcPr>
          <w:p w14:paraId="4DD1E508" w14:textId="77777777" w:rsidR="0093466A" w:rsidRPr="00785FE2" w:rsidRDefault="00D47099" w:rsidP="00801F28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698FD924" wp14:editId="4E8A364F">
                  <wp:extent cx="1512000" cy="1512000"/>
                  <wp:effectExtent l="0" t="0" r="0" b="0"/>
                  <wp:docPr id="854242703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3256548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gridSpan w:val="2"/>
            <w:vAlign w:val="center"/>
          </w:tcPr>
          <w:p w14:paraId="084C4AF0" w14:textId="77777777" w:rsidR="0093466A" w:rsidRDefault="00D47099" w:rsidP="002E0772">
            <w:pPr>
              <w:pStyle w:val="ListParagraph"/>
              <w:numPr>
                <w:ilvl w:val="0"/>
                <w:numId w:val="9"/>
              </w:numPr>
            </w:pPr>
            <w:r>
              <w:t>irrim na naja pipul idiya en wanim dey tok strong wei</w:t>
            </w:r>
          </w:p>
        </w:tc>
      </w:tr>
      <w:tr w:rsidR="00F35965" w14:paraId="21618173" w14:textId="77777777" w:rsidTr="00801F28">
        <w:trPr>
          <w:trHeight w:val="2084"/>
        </w:trPr>
        <w:tc>
          <w:tcPr>
            <w:tcW w:w="2592" w:type="dxa"/>
            <w:vAlign w:val="center"/>
          </w:tcPr>
          <w:p w14:paraId="4030D799" w14:textId="77777777" w:rsidR="0093466A" w:rsidRPr="00785FE2" w:rsidRDefault="00D47099" w:rsidP="00801F28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275254AF" wp14:editId="1C878B34">
                  <wp:extent cx="1508125" cy="1508125"/>
                  <wp:effectExtent l="0" t="0" r="0" b="0"/>
                  <wp:docPr id="1684389242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3323327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125" cy="150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gridSpan w:val="2"/>
            <w:vAlign w:val="center"/>
          </w:tcPr>
          <w:p w14:paraId="2CCBCC18" w14:textId="77777777" w:rsidR="0093466A" w:rsidRDefault="00D47099" w:rsidP="002E0772">
            <w:pPr>
              <w:pStyle w:val="ListParagraph"/>
              <w:numPr>
                <w:ilvl w:val="0"/>
                <w:numId w:val="9"/>
              </w:numPr>
            </w:pPr>
            <w:r>
              <w:t>bildemap tras gat najalot pipul</w:t>
            </w:r>
          </w:p>
        </w:tc>
      </w:tr>
      <w:tr w:rsidR="00F35965" w14:paraId="2726E8E9" w14:textId="77777777" w:rsidTr="00801F28">
        <w:trPr>
          <w:trHeight w:val="119"/>
        </w:trPr>
        <w:tc>
          <w:tcPr>
            <w:tcW w:w="2592" w:type="dxa"/>
            <w:vAlign w:val="center"/>
          </w:tcPr>
          <w:p w14:paraId="34AFCC41" w14:textId="77777777" w:rsidR="00004990" w:rsidRPr="00785FE2" w:rsidRDefault="00D47099" w:rsidP="00801F28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16F40443" wp14:editId="2A5444ED">
                  <wp:extent cx="1512000" cy="1512000"/>
                  <wp:effectExtent l="0" t="0" r="0" b="0"/>
                  <wp:docPr id="632491858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8075465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gridSpan w:val="2"/>
            <w:vAlign w:val="center"/>
          </w:tcPr>
          <w:p w14:paraId="573BAB49" w14:textId="77777777" w:rsidR="00004990" w:rsidRDefault="00D47099" w:rsidP="002E0772">
            <w:pPr>
              <w:pStyle w:val="ListParagraph"/>
              <w:numPr>
                <w:ilvl w:val="0"/>
                <w:numId w:val="9"/>
              </w:numPr>
            </w:pPr>
            <w:r>
              <w:t>toktok gudwei so najalot pipul brabli sabi wanim yu tok.</w:t>
            </w:r>
          </w:p>
        </w:tc>
      </w:tr>
      <w:tr w:rsidR="00F35965" w:rsidRPr="00C10640" w14:paraId="10B7CA99" w14:textId="77777777" w:rsidTr="00801F28">
        <w:trPr>
          <w:trHeight w:val="2154"/>
        </w:trPr>
        <w:tc>
          <w:tcPr>
            <w:tcW w:w="2592" w:type="dxa"/>
            <w:vAlign w:val="center"/>
          </w:tcPr>
          <w:p w14:paraId="1AC200DF" w14:textId="77777777" w:rsidR="00004990" w:rsidRPr="00785FE2" w:rsidRDefault="00D47099" w:rsidP="00801F28">
            <w:pPr>
              <w:pStyle w:val="Image"/>
              <w:spacing w:before="720"/>
            </w:pPr>
            <w:r>
              <w:rPr>
                <w:noProof/>
              </w:rPr>
              <w:drawing>
                <wp:inline distT="0" distB="0" distL="0" distR="0" wp14:anchorId="7DE4EF9E" wp14:editId="52C97117">
                  <wp:extent cx="1512000" cy="1512000"/>
                  <wp:effectExtent l="0" t="0" r="0" b="0"/>
                  <wp:docPr id="188714711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405506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gridSpan w:val="2"/>
            <w:vAlign w:val="center"/>
          </w:tcPr>
          <w:p w14:paraId="1FA836C4" w14:textId="77777777" w:rsidR="00004990" w:rsidRPr="0060175F" w:rsidRDefault="00D47099" w:rsidP="00801F28">
            <w:pPr>
              <w:spacing w:before="720"/>
              <w:rPr>
                <w:lang w:val="de-DE"/>
              </w:rPr>
            </w:pPr>
            <w:r w:rsidRPr="0060175F">
              <w:rPr>
                <w:lang w:val="de-DE"/>
              </w:rPr>
              <w:t>Yu gin toktokbat diffin wei du.</w:t>
            </w:r>
          </w:p>
          <w:p w14:paraId="1349C92F" w14:textId="77777777" w:rsidR="00004990" w:rsidRPr="0060175F" w:rsidRDefault="00D47099" w:rsidP="00004990">
            <w:pPr>
              <w:rPr>
                <w:lang w:val="fr-FR"/>
              </w:rPr>
            </w:pPr>
            <w:r w:rsidRPr="0060175F">
              <w:rPr>
                <w:lang w:val="fr-FR"/>
              </w:rPr>
              <w:t>Sabi leig yusim sine languis.</w:t>
            </w:r>
          </w:p>
        </w:tc>
      </w:tr>
    </w:tbl>
    <w:p w14:paraId="75E3FDBC" w14:textId="77777777" w:rsidR="00801F28" w:rsidRPr="0060175F" w:rsidRDefault="00D47099">
      <w:pPr>
        <w:rPr>
          <w:lang w:val="fr-FR"/>
        </w:rPr>
      </w:pPr>
      <w:r w:rsidRPr="0060175F">
        <w:rPr>
          <w:lang w:val="fr-FR"/>
        </w:rPr>
        <w:br w:type="page"/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92"/>
        <w:gridCol w:w="6374"/>
        <w:gridCol w:w="390"/>
      </w:tblGrid>
      <w:tr w:rsidR="00F35965" w14:paraId="153AA45F" w14:textId="77777777" w:rsidTr="00801F28">
        <w:trPr>
          <w:gridAfter w:val="1"/>
          <w:wAfter w:w="390" w:type="dxa"/>
          <w:trHeight w:val="180"/>
        </w:trPr>
        <w:tc>
          <w:tcPr>
            <w:tcW w:w="2592" w:type="dxa"/>
            <w:vAlign w:val="center"/>
          </w:tcPr>
          <w:p w14:paraId="468A114E" w14:textId="77777777" w:rsidR="0007161F" w:rsidRPr="0060175F" w:rsidRDefault="0007161F" w:rsidP="00801F28">
            <w:pPr>
              <w:pStyle w:val="Image"/>
              <w:spacing w:after="0"/>
              <w:rPr>
                <w:lang w:val="fr-FR"/>
              </w:rPr>
            </w:pPr>
          </w:p>
        </w:tc>
        <w:tc>
          <w:tcPr>
            <w:tcW w:w="6374" w:type="dxa"/>
            <w:vAlign w:val="center"/>
          </w:tcPr>
          <w:p w14:paraId="39C6A87D" w14:textId="77777777" w:rsidR="0007161F" w:rsidRDefault="00D47099" w:rsidP="00801F28">
            <w:pPr>
              <w:spacing w:after="0"/>
            </w:pPr>
            <w:proofErr w:type="spellStart"/>
            <w:r>
              <w:t>Dislot</w:t>
            </w:r>
            <w:proofErr w:type="spellEnd"/>
            <w:r>
              <w:t xml:space="preserve"> </w:t>
            </w:r>
            <w:proofErr w:type="spellStart"/>
            <w:r>
              <w:t>skil</w:t>
            </w:r>
            <w:proofErr w:type="spellEnd"/>
            <w:r>
              <w:t xml:space="preserve"> also min yu sabi ba:</w:t>
            </w:r>
          </w:p>
        </w:tc>
      </w:tr>
      <w:tr w:rsidR="00F35965" w14:paraId="603E111C" w14:textId="77777777" w:rsidTr="00801F28">
        <w:trPr>
          <w:gridAfter w:val="1"/>
          <w:wAfter w:w="390" w:type="dxa"/>
          <w:trHeight w:val="119"/>
        </w:trPr>
        <w:tc>
          <w:tcPr>
            <w:tcW w:w="2592" w:type="dxa"/>
            <w:vAlign w:val="center"/>
          </w:tcPr>
          <w:p w14:paraId="05C085A4" w14:textId="77777777" w:rsidR="00D02D4D" w:rsidRPr="00785FE2" w:rsidRDefault="00D47099" w:rsidP="00843BF2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15046064" wp14:editId="63F2986B">
                  <wp:extent cx="1476000" cy="1476000"/>
                  <wp:effectExtent l="0" t="0" r="0" b="0"/>
                  <wp:docPr id="1083340013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446019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vAlign w:val="center"/>
          </w:tcPr>
          <w:p w14:paraId="45D38FBD" w14:textId="77777777" w:rsidR="00D02D4D" w:rsidRDefault="00D47099" w:rsidP="002E0772">
            <w:pPr>
              <w:pStyle w:val="ListParagraph"/>
              <w:numPr>
                <w:ilvl w:val="0"/>
                <w:numId w:val="9"/>
              </w:numPr>
            </w:pPr>
            <w:r>
              <w:t>sabi wen yu wrong</w:t>
            </w:r>
          </w:p>
        </w:tc>
      </w:tr>
      <w:tr w:rsidR="00F35965" w14:paraId="3D43B22B" w14:textId="77777777" w:rsidTr="00516CE8">
        <w:trPr>
          <w:trHeight w:val="2072"/>
        </w:trPr>
        <w:tc>
          <w:tcPr>
            <w:tcW w:w="2592" w:type="dxa"/>
            <w:vAlign w:val="center"/>
          </w:tcPr>
          <w:p w14:paraId="48235C01" w14:textId="77777777" w:rsidR="003943F2" w:rsidRPr="00785FE2" w:rsidRDefault="00D47099" w:rsidP="00843BF2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6CCE34A2" wp14:editId="3DC61D0B">
                  <wp:extent cx="1512000" cy="1512000"/>
                  <wp:effectExtent l="0" t="0" r="0" b="0"/>
                  <wp:docPr id="784269580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8483917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64" w:type="dxa"/>
            <w:gridSpan w:val="2"/>
            <w:vAlign w:val="center"/>
          </w:tcPr>
          <w:p w14:paraId="0F8D5D5F" w14:textId="77777777" w:rsidR="003943F2" w:rsidRPr="00801F28" w:rsidRDefault="00D47099" w:rsidP="002E0772">
            <w:pPr>
              <w:pStyle w:val="ListParagraph"/>
              <w:numPr>
                <w:ilvl w:val="0"/>
                <w:numId w:val="10"/>
              </w:numPr>
              <w:rPr>
                <w:spacing w:val="-4"/>
              </w:rPr>
            </w:pPr>
            <w:r w:rsidRPr="00801F28">
              <w:rPr>
                <w:spacing w:val="-4"/>
              </w:rPr>
              <w:t>tok riliwan wei en tokap ba wanim yu belib in</w:t>
            </w:r>
          </w:p>
        </w:tc>
      </w:tr>
      <w:tr w:rsidR="00F35965" w:rsidRPr="00C10640" w14:paraId="196BFE18" w14:textId="77777777" w:rsidTr="00801F28">
        <w:trPr>
          <w:gridAfter w:val="1"/>
          <w:wAfter w:w="390" w:type="dxa"/>
          <w:trHeight w:val="1321"/>
        </w:trPr>
        <w:tc>
          <w:tcPr>
            <w:tcW w:w="2592" w:type="dxa"/>
            <w:vAlign w:val="center"/>
          </w:tcPr>
          <w:p w14:paraId="6916FF59" w14:textId="77777777" w:rsidR="003943F2" w:rsidRPr="00785FE2" w:rsidRDefault="00D47099" w:rsidP="00843BF2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745501F0" wp14:editId="7C38574F">
                  <wp:extent cx="1476000" cy="1476000"/>
                  <wp:effectExtent l="0" t="0" r="0" b="0"/>
                  <wp:docPr id="1551106042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99883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vAlign w:val="center"/>
          </w:tcPr>
          <w:p w14:paraId="324EF078" w14:textId="77777777" w:rsidR="003943F2" w:rsidRPr="0060175F" w:rsidRDefault="00D47099" w:rsidP="002E0772">
            <w:pPr>
              <w:pStyle w:val="ListParagraph"/>
              <w:numPr>
                <w:ilvl w:val="0"/>
                <w:numId w:val="9"/>
              </w:numPr>
              <w:rPr>
                <w:lang w:val="fr-FR"/>
              </w:rPr>
            </w:pPr>
            <w:r w:rsidRPr="0060175F">
              <w:rPr>
                <w:lang w:val="fr-FR"/>
              </w:rPr>
              <w:t xml:space="preserve">sabi im rait ba jeinjim yu idiya </w:t>
            </w:r>
          </w:p>
        </w:tc>
      </w:tr>
      <w:tr w:rsidR="00F35965" w14:paraId="24CE5AE6" w14:textId="77777777" w:rsidTr="00801F28">
        <w:trPr>
          <w:gridAfter w:val="1"/>
          <w:wAfter w:w="390" w:type="dxa"/>
          <w:trHeight w:val="235"/>
        </w:trPr>
        <w:tc>
          <w:tcPr>
            <w:tcW w:w="2592" w:type="dxa"/>
            <w:vAlign w:val="center"/>
          </w:tcPr>
          <w:p w14:paraId="5EFF91AB" w14:textId="77777777" w:rsidR="003943F2" w:rsidRPr="00785FE2" w:rsidRDefault="00D47099" w:rsidP="00843BF2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187A6D1C" wp14:editId="2BB884F1">
                  <wp:extent cx="1476000" cy="1142164"/>
                  <wp:effectExtent l="0" t="0" r="0" b="1270"/>
                  <wp:docPr id="1317294861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7088755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42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vAlign w:val="center"/>
          </w:tcPr>
          <w:p w14:paraId="0D843ABF" w14:textId="77777777" w:rsidR="003943F2" w:rsidRDefault="00D47099" w:rsidP="002E0772">
            <w:pPr>
              <w:pStyle w:val="ListParagraph"/>
              <w:numPr>
                <w:ilvl w:val="0"/>
                <w:numId w:val="9"/>
              </w:numPr>
            </w:pPr>
            <w:r>
              <w:t>en shoim ba yu truwan filing</w:t>
            </w:r>
          </w:p>
        </w:tc>
      </w:tr>
      <w:tr w:rsidR="00F35965" w14:paraId="6459CFC3" w14:textId="77777777" w:rsidTr="00801F28">
        <w:trPr>
          <w:gridAfter w:val="1"/>
          <w:wAfter w:w="390" w:type="dxa"/>
          <w:trHeight w:val="2267"/>
        </w:trPr>
        <w:tc>
          <w:tcPr>
            <w:tcW w:w="2592" w:type="dxa"/>
            <w:vAlign w:val="center"/>
          </w:tcPr>
          <w:p w14:paraId="1B81F529" w14:textId="77777777" w:rsidR="002A329C" w:rsidRPr="00785FE2" w:rsidRDefault="00D47099" w:rsidP="003943F2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60D0ED1D" wp14:editId="4A254A06">
                  <wp:extent cx="1168149" cy="1440000"/>
                  <wp:effectExtent l="0" t="0" r="0" b="8255"/>
                  <wp:docPr id="1768092356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8734241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14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vAlign w:val="center"/>
          </w:tcPr>
          <w:p w14:paraId="63A6E3EF" w14:textId="77777777" w:rsidR="002A329C" w:rsidRDefault="00D47099" w:rsidP="002E0772">
            <w:pPr>
              <w:pStyle w:val="ListParagraph"/>
              <w:numPr>
                <w:ilvl w:val="0"/>
                <w:numId w:val="9"/>
              </w:numPr>
            </w:pPr>
            <w:r>
              <w:t xml:space="preserve">bi </w:t>
            </w:r>
            <w:r w:rsidRPr="00D02408">
              <w:rPr>
                <w:rStyle w:val="Strong"/>
              </w:rPr>
              <w:t>konfident</w:t>
            </w:r>
            <w:r>
              <w:t>.</w:t>
            </w:r>
          </w:p>
          <w:p w14:paraId="148330F4" w14:textId="77777777" w:rsidR="002A329C" w:rsidRDefault="00D47099" w:rsidP="002A329C">
            <w:pPr>
              <w:ind w:left="726"/>
            </w:pPr>
            <w:r>
              <w:t>wen yu konfident, yu:</w:t>
            </w:r>
          </w:p>
          <w:p w14:paraId="07F9AE0D" w14:textId="77777777" w:rsidR="002A329C" w:rsidRDefault="00D47099" w:rsidP="002A329C">
            <w:pPr>
              <w:pStyle w:val="ListParagraph"/>
              <w:numPr>
                <w:ilvl w:val="0"/>
                <w:numId w:val="2"/>
              </w:numPr>
              <w:ind w:left="1449"/>
            </w:pPr>
            <w:r>
              <w:t>belib in misel</w:t>
            </w:r>
          </w:p>
          <w:p w14:paraId="1096DF0D" w14:textId="77777777" w:rsidR="002A329C" w:rsidRDefault="00D47099" w:rsidP="002A329C">
            <w:pPr>
              <w:pStyle w:val="ListParagraph"/>
              <w:numPr>
                <w:ilvl w:val="0"/>
                <w:numId w:val="2"/>
              </w:numPr>
              <w:ind w:left="1449"/>
            </w:pPr>
            <w:r>
              <w:t xml:space="preserve">sabi wanim yu gin duim </w:t>
            </w:r>
          </w:p>
          <w:p w14:paraId="06F79D4A" w14:textId="77777777" w:rsidR="002A329C" w:rsidRDefault="00D47099" w:rsidP="002A329C">
            <w:pPr>
              <w:pStyle w:val="ListParagraph"/>
              <w:numPr>
                <w:ilvl w:val="0"/>
                <w:numId w:val="2"/>
              </w:numPr>
              <w:ind w:left="1449"/>
            </w:pPr>
            <w:r>
              <w:t>trai nuwan ting.</w:t>
            </w:r>
          </w:p>
        </w:tc>
      </w:tr>
      <w:tr w:rsidR="00F35965" w14:paraId="5F9332AA" w14:textId="77777777" w:rsidTr="00801F28">
        <w:trPr>
          <w:gridAfter w:val="1"/>
          <w:wAfter w:w="390" w:type="dxa"/>
          <w:trHeight w:val="116"/>
        </w:trPr>
        <w:tc>
          <w:tcPr>
            <w:tcW w:w="2592" w:type="dxa"/>
            <w:vAlign w:val="center"/>
          </w:tcPr>
          <w:p w14:paraId="6484484D" w14:textId="77777777" w:rsidR="003943F2" w:rsidRPr="00785FE2" w:rsidRDefault="003943F2" w:rsidP="009D7B62">
            <w:pPr>
              <w:pStyle w:val="Image"/>
              <w:spacing w:before="360" w:after="0"/>
            </w:pPr>
          </w:p>
        </w:tc>
        <w:tc>
          <w:tcPr>
            <w:tcW w:w="6374" w:type="dxa"/>
            <w:vAlign w:val="center"/>
          </w:tcPr>
          <w:p w14:paraId="41D6915B" w14:textId="77777777" w:rsidR="003943F2" w:rsidRDefault="00D47099" w:rsidP="009D7B62">
            <w:pPr>
              <w:spacing w:before="360" w:after="0"/>
            </w:pPr>
            <w:r>
              <w:t>Dislot skil also min yu sabi ba:</w:t>
            </w:r>
          </w:p>
        </w:tc>
      </w:tr>
      <w:tr w:rsidR="00F35965" w14:paraId="7F3B64D0" w14:textId="77777777" w:rsidTr="00801F28">
        <w:trPr>
          <w:gridAfter w:val="1"/>
          <w:wAfter w:w="390" w:type="dxa"/>
          <w:trHeight w:val="2570"/>
        </w:trPr>
        <w:tc>
          <w:tcPr>
            <w:tcW w:w="2592" w:type="dxa"/>
            <w:vAlign w:val="center"/>
          </w:tcPr>
          <w:p w14:paraId="2D0B7F19" w14:textId="77777777" w:rsidR="003943F2" w:rsidRPr="00785FE2" w:rsidRDefault="00D47099" w:rsidP="00801F28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1395B5E1" wp14:editId="716F2937">
                  <wp:extent cx="1512000" cy="1222179"/>
                  <wp:effectExtent l="0" t="0" r="0" b="0"/>
                  <wp:docPr id="189961225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825446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222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vAlign w:val="center"/>
          </w:tcPr>
          <w:p w14:paraId="2D17A5AB" w14:textId="77777777" w:rsidR="003943F2" w:rsidRDefault="00D47099" w:rsidP="002E0772">
            <w:pPr>
              <w:pStyle w:val="ListParagraph"/>
              <w:numPr>
                <w:ilvl w:val="0"/>
                <w:numId w:val="9"/>
              </w:numPr>
            </w:pPr>
            <w:r>
              <w:t>bi strongbala wan wen im had taim</w:t>
            </w:r>
          </w:p>
        </w:tc>
      </w:tr>
      <w:tr w:rsidR="00F35965" w14:paraId="6036D1C7" w14:textId="77777777" w:rsidTr="00801F28">
        <w:trPr>
          <w:gridAfter w:val="1"/>
          <w:wAfter w:w="390" w:type="dxa"/>
          <w:trHeight w:val="119"/>
        </w:trPr>
        <w:tc>
          <w:tcPr>
            <w:tcW w:w="2592" w:type="dxa"/>
            <w:vAlign w:val="center"/>
          </w:tcPr>
          <w:p w14:paraId="24977BA5" w14:textId="77777777" w:rsidR="0093466A" w:rsidRPr="00785FE2" w:rsidRDefault="00D47099" w:rsidP="00801F28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508D10D3" wp14:editId="4ECB5395">
                  <wp:extent cx="1260000" cy="1560099"/>
                  <wp:effectExtent l="0" t="0" r="0" b="2540"/>
                  <wp:docPr id="332664967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500681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79" t="6149" r="153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560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vAlign w:val="center"/>
          </w:tcPr>
          <w:p w14:paraId="626F3AFC" w14:textId="77777777" w:rsidR="0093466A" w:rsidRDefault="00D47099" w:rsidP="002E0772">
            <w:pPr>
              <w:pStyle w:val="ListParagraph"/>
              <w:numPr>
                <w:ilvl w:val="0"/>
                <w:numId w:val="9"/>
              </w:numPr>
            </w:pPr>
            <w:r>
              <w:t>keya ba najalot pipul</w:t>
            </w:r>
          </w:p>
        </w:tc>
      </w:tr>
      <w:tr w:rsidR="00F35965" w14:paraId="0CB0CD9B" w14:textId="77777777" w:rsidTr="00801F28">
        <w:trPr>
          <w:gridAfter w:val="1"/>
          <w:wAfter w:w="390" w:type="dxa"/>
          <w:trHeight w:val="119"/>
        </w:trPr>
        <w:tc>
          <w:tcPr>
            <w:tcW w:w="2592" w:type="dxa"/>
            <w:vAlign w:val="center"/>
          </w:tcPr>
          <w:p w14:paraId="321A9F47" w14:textId="77777777" w:rsidR="003943F2" w:rsidRPr="00785FE2" w:rsidRDefault="00D47099" w:rsidP="00801F28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6952484E" wp14:editId="14ACB5A0">
                  <wp:extent cx="1511935" cy="1370045"/>
                  <wp:effectExtent l="0" t="0" r="0" b="1905"/>
                  <wp:docPr id="228377992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8129396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370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vAlign w:val="center"/>
          </w:tcPr>
          <w:p w14:paraId="425D346B" w14:textId="77777777" w:rsidR="003943F2" w:rsidRDefault="00D47099" w:rsidP="002E0772">
            <w:pPr>
              <w:pStyle w:val="ListParagraph"/>
              <w:numPr>
                <w:ilvl w:val="0"/>
                <w:numId w:val="9"/>
              </w:numPr>
            </w:pPr>
            <w:r>
              <w:t>album najalot pipul</w:t>
            </w:r>
          </w:p>
        </w:tc>
      </w:tr>
      <w:tr w:rsidR="00F35965" w14:paraId="304E1FE3" w14:textId="77777777" w:rsidTr="00801F28">
        <w:trPr>
          <w:gridAfter w:val="1"/>
          <w:wAfter w:w="390" w:type="dxa"/>
          <w:trHeight w:val="2416"/>
        </w:trPr>
        <w:tc>
          <w:tcPr>
            <w:tcW w:w="2592" w:type="dxa"/>
            <w:vAlign w:val="center"/>
          </w:tcPr>
          <w:p w14:paraId="75CC79E3" w14:textId="77777777" w:rsidR="003943F2" w:rsidRPr="00785FE2" w:rsidRDefault="00D47099" w:rsidP="00801F28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40C07412" wp14:editId="3231B22D">
                  <wp:extent cx="1512000" cy="1138316"/>
                  <wp:effectExtent l="0" t="0" r="0" b="5080"/>
                  <wp:docPr id="11767006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408599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8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4" w:type="dxa"/>
            <w:vAlign w:val="center"/>
          </w:tcPr>
          <w:p w14:paraId="406CFDB7" w14:textId="7350613A" w:rsidR="003943F2" w:rsidRDefault="00D47099" w:rsidP="002E0772">
            <w:pPr>
              <w:pStyle w:val="ListParagraph"/>
              <w:numPr>
                <w:ilvl w:val="0"/>
                <w:numId w:val="9"/>
              </w:numPr>
            </w:pPr>
            <w:proofErr w:type="spellStart"/>
            <w:r>
              <w:t>sapot</w:t>
            </w:r>
            <w:proofErr w:type="spellEnd"/>
            <w:r>
              <w:t xml:space="preserve"> pipul </w:t>
            </w:r>
            <w:proofErr w:type="spellStart"/>
            <w:r>
              <w:t>ba</w:t>
            </w:r>
            <w:proofErr w:type="spellEnd"/>
            <w:r>
              <w:t xml:space="preserve"> </w:t>
            </w:r>
            <w:proofErr w:type="spellStart"/>
            <w:r>
              <w:t>wek</w:t>
            </w:r>
            <w:proofErr w:type="spellEnd"/>
            <w:r>
              <w:t xml:space="preserve"> thru </w:t>
            </w:r>
            <w:proofErr w:type="spellStart"/>
            <w:r>
              <w:t>eni</w:t>
            </w:r>
            <w:proofErr w:type="spellEnd"/>
            <w:r>
              <w:t xml:space="preserve"> </w:t>
            </w:r>
            <w:proofErr w:type="spellStart"/>
            <w:r>
              <w:t>brablem</w:t>
            </w:r>
            <w:proofErr w:type="spellEnd"/>
            <w:r>
              <w:t xml:space="preserve"> </w:t>
            </w:r>
            <w:proofErr w:type="spellStart"/>
            <w:r>
              <w:t>dey</w:t>
            </w:r>
            <w:proofErr w:type="spellEnd"/>
            <w:r w:rsidR="006A44C0">
              <w:t> </w:t>
            </w:r>
            <w:proofErr w:type="spellStart"/>
            <w:r>
              <w:t>garim</w:t>
            </w:r>
            <w:proofErr w:type="spellEnd"/>
            <w:r>
              <w:t xml:space="preserve">. </w:t>
            </w:r>
          </w:p>
        </w:tc>
      </w:tr>
    </w:tbl>
    <w:p w14:paraId="402A091A" w14:textId="77777777" w:rsidR="00D9028B" w:rsidRDefault="00D9028B">
      <w:pPr>
        <w:sectPr w:rsidR="00D9028B" w:rsidSect="00AB7F31">
          <w:footerReference w:type="even" r:id="rId55"/>
          <w:footerReference w:type="default" r:id="rId56"/>
          <w:headerReference w:type="first" r:id="rId57"/>
          <w:pgSz w:w="11906" w:h="16838"/>
          <w:pgMar w:top="1134" w:right="1440" w:bottom="1134" w:left="1440" w:header="567" w:footer="340" w:gutter="0"/>
          <w:cols w:space="708"/>
          <w:titlePg/>
          <w:docGrid w:linePitch="381"/>
        </w:sectPr>
      </w:pPr>
    </w:p>
    <w:p w14:paraId="27AC08C8" w14:textId="77777777" w:rsidR="00DB0295" w:rsidRPr="00BE3039" w:rsidRDefault="00D47099" w:rsidP="00DB0295">
      <w:pPr>
        <w:pStyle w:val="Heading2"/>
        <w:rPr>
          <w:lang w:val="en-AU"/>
        </w:rPr>
      </w:pPr>
      <w:bookmarkStart w:id="10" w:name="_Toc256000003"/>
      <w:r>
        <w:lastRenderedPageBreak/>
        <w:t>Principle yu gin bulrum ba being gudwan lida</w:t>
      </w:r>
      <w:bookmarkEnd w:id="10"/>
    </w:p>
    <w:tbl>
      <w:tblPr>
        <w:tblW w:w="9242" w:type="dxa"/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35965" w14:paraId="39F02531" w14:textId="77777777" w:rsidTr="00D9028B">
        <w:trPr>
          <w:trHeight w:val="87"/>
        </w:trPr>
        <w:tc>
          <w:tcPr>
            <w:tcW w:w="2668" w:type="dxa"/>
            <w:shd w:val="clear" w:color="auto" w:fill="FFFFFF"/>
            <w:vAlign w:val="center"/>
          </w:tcPr>
          <w:p w14:paraId="0DD9AE6F" w14:textId="77777777" w:rsidR="006C2D57" w:rsidRPr="000C40C5" w:rsidRDefault="00D47099" w:rsidP="00035A5E">
            <w:pPr>
              <w:pStyle w:val="Image"/>
              <w:spacing w:before="100" w:beforeAutospacing="1" w:after="100" w:afterAutospacing="1"/>
            </w:pPr>
            <w:r>
              <w:rPr>
                <w:noProof/>
              </w:rPr>
              <w:drawing>
                <wp:inline distT="0" distB="0" distL="0" distR="0" wp14:anchorId="378D47CF" wp14:editId="42089369">
                  <wp:extent cx="1224000" cy="1224000"/>
                  <wp:effectExtent l="0" t="0" r="0" b="0"/>
                  <wp:docPr id="1703826869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2875216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00" cy="12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shd w:val="clear" w:color="auto" w:fill="FFFFFF"/>
            <w:vAlign w:val="center"/>
          </w:tcPr>
          <w:p w14:paraId="7305A0A1" w14:textId="77777777" w:rsidR="006C2D57" w:rsidRPr="000C40C5" w:rsidRDefault="00D47099" w:rsidP="00D27F2C">
            <w:r>
              <w:t>Dey garrim fibala principle yu should bulrum ba being gudwan lida.</w:t>
            </w:r>
          </w:p>
        </w:tc>
      </w:tr>
      <w:tr w:rsidR="00F35965" w:rsidRPr="0033220C" w14:paraId="0DE4CCA5" w14:textId="77777777" w:rsidTr="00D9028B">
        <w:trPr>
          <w:trHeight w:val="87"/>
        </w:trPr>
        <w:tc>
          <w:tcPr>
            <w:tcW w:w="2668" w:type="dxa"/>
            <w:shd w:val="clear" w:color="auto" w:fill="FFFFFF"/>
            <w:vAlign w:val="center"/>
          </w:tcPr>
          <w:p w14:paraId="4CCFA76F" w14:textId="77777777" w:rsidR="00EE5623" w:rsidRPr="000C40C5" w:rsidRDefault="00D47099" w:rsidP="00035A5E">
            <w:pPr>
              <w:pStyle w:val="Image"/>
              <w:spacing w:before="100" w:beforeAutospacing="1" w:after="100" w:afterAutospacing="1"/>
            </w:pPr>
            <w:r>
              <w:rPr>
                <w:noProof/>
              </w:rPr>
              <w:drawing>
                <wp:inline distT="0" distB="0" distL="0" distR="0" wp14:anchorId="5E0BFA5C" wp14:editId="0C9085C0">
                  <wp:extent cx="1188000" cy="1186577"/>
                  <wp:effectExtent l="0" t="0" r="0" b="0"/>
                  <wp:docPr id="537944627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255102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00" cy="1186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shd w:val="clear" w:color="auto" w:fill="FFFFFF"/>
            <w:vAlign w:val="center"/>
          </w:tcPr>
          <w:p w14:paraId="555736F9" w14:textId="77777777" w:rsidR="00EE5623" w:rsidRPr="00B03F92" w:rsidRDefault="00D47099" w:rsidP="002E0772">
            <w:pPr>
              <w:pStyle w:val="ListParagraph"/>
              <w:numPr>
                <w:ilvl w:val="0"/>
                <w:numId w:val="11"/>
              </w:numPr>
            </w:pPr>
            <w:proofErr w:type="spellStart"/>
            <w:r w:rsidRPr="00B03F92">
              <w:t>Jeinjim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idiya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ba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wanim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lida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duimbat</w:t>
            </w:r>
            <w:proofErr w:type="spellEnd"/>
            <w:r w:rsidRPr="00B03F92">
              <w:t>.</w:t>
            </w:r>
          </w:p>
        </w:tc>
      </w:tr>
      <w:tr w:rsidR="00F35965" w:rsidRPr="0033220C" w14:paraId="3E0EB0D8" w14:textId="77777777" w:rsidTr="00D9028B">
        <w:trPr>
          <w:trHeight w:val="87"/>
        </w:trPr>
        <w:tc>
          <w:tcPr>
            <w:tcW w:w="2668" w:type="dxa"/>
            <w:shd w:val="clear" w:color="auto" w:fill="FFFFFF"/>
            <w:vAlign w:val="center"/>
          </w:tcPr>
          <w:p w14:paraId="1D8B95C8" w14:textId="77777777" w:rsidR="00EE5623" w:rsidRPr="000C40C5" w:rsidRDefault="00D47099" w:rsidP="00035A5E">
            <w:pPr>
              <w:pStyle w:val="Image"/>
              <w:spacing w:before="100" w:beforeAutospacing="1" w:after="100" w:afterAutospacing="1"/>
            </w:pPr>
            <w:r>
              <w:rPr>
                <w:noProof/>
              </w:rPr>
              <w:drawing>
                <wp:inline distT="0" distB="0" distL="0" distR="0" wp14:anchorId="1F67C090" wp14:editId="6A53156C">
                  <wp:extent cx="1188000" cy="1188000"/>
                  <wp:effectExtent l="0" t="0" r="0" b="0"/>
                  <wp:docPr id="1113288925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06857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00" cy="11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shd w:val="clear" w:color="auto" w:fill="FFFFFF"/>
            <w:vAlign w:val="center"/>
          </w:tcPr>
          <w:p w14:paraId="0EFDEA35" w14:textId="68B03F5A" w:rsidR="00EE5623" w:rsidRPr="001665CE" w:rsidRDefault="00D47099" w:rsidP="002E0772">
            <w:pPr>
              <w:pStyle w:val="ListParagraph"/>
              <w:numPr>
                <w:ilvl w:val="0"/>
                <w:numId w:val="11"/>
              </w:numPr>
              <w:rPr>
                <w:lang w:val="es-MX"/>
              </w:rPr>
            </w:pPr>
            <w:r w:rsidRPr="001665CE">
              <w:rPr>
                <w:lang w:val="es-MX"/>
              </w:rPr>
              <w:t>Lenim bram, en leigim diffrin idiya en</w:t>
            </w:r>
            <w:r w:rsidR="006A44C0" w:rsidRPr="001665CE">
              <w:rPr>
                <w:lang w:val="es-MX"/>
              </w:rPr>
              <w:t> </w:t>
            </w:r>
            <w:r w:rsidRPr="001665CE">
              <w:rPr>
                <w:lang w:val="es-MX"/>
              </w:rPr>
              <w:t>experience.</w:t>
            </w:r>
          </w:p>
        </w:tc>
      </w:tr>
      <w:tr w:rsidR="00F35965" w:rsidRPr="0033220C" w14:paraId="6C17E0A0" w14:textId="77777777" w:rsidTr="00D9028B">
        <w:trPr>
          <w:trHeight w:val="87"/>
        </w:trPr>
        <w:tc>
          <w:tcPr>
            <w:tcW w:w="2668" w:type="dxa"/>
            <w:shd w:val="clear" w:color="auto" w:fill="FFFFFF"/>
            <w:vAlign w:val="center"/>
          </w:tcPr>
          <w:p w14:paraId="54A33425" w14:textId="77777777" w:rsidR="00EE5623" w:rsidRPr="000C40C5" w:rsidRDefault="00D47099" w:rsidP="00035A5E">
            <w:pPr>
              <w:pStyle w:val="Image"/>
              <w:spacing w:before="100" w:beforeAutospacing="1" w:after="100" w:afterAutospacing="1"/>
            </w:pPr>
            <w:r>
              <w:rPr>
                <w:noProof/>
              </w:rPr>
              <w:drawing>
                <wp:inline distT="0" distB="0" distL="0" distR="0" wp14:anchorId="1069CA85" wp14:editId="458B1493">
                  <wp:extent cx="1188000" cy="1188000"/>
                  <wp:effectExtent l="0" t="0" r="0" b="0"/>
                  <wp:docPr id="1727157380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771214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00" cy="11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shd w:val="clear" w:color="auto" w:fill="FFFFFF"/>
            <w:vAlign w:val="center"/>
          </w:tcPr>
          <w:p w14:paraId="14145BF1" w14:textId="77777777" w:rsidR="00EE5623" w:rsidRPr="001665CE" w:rsidRDefault="00D47099" w:rsidP="002E0772">
            <w:pPr>
              <w:pStyle w:val="ListParagraph"/>
              <w:numPr>
                <w:ilvl w:val="0"/>
                <w:numId w:val="11"/>
              </w:numPr>
              <w:rPr>
                <w:lang w:val="es-MX"/>
              </w:rPr>
            </w:pPr>
            <w:r w:rsidRPr="001665CE">
              <w:rPr>
                <w:lang w:val="es-MX"/>
              </w:rPr>
              <w:t>Najing bla blekbela garra no blekbela deya.</w:t>
            </w:r>
          </w:p>
        </w:tc>
      </w:tr>
      <w:tr w:rsidR="00F35965" w14:paraId="2DD7552D" w14:textId="77777777" w:rsidTr="00D9028B">
        <w:trPr>
          <w:trHeight w:val="87"/>
        </w:trPr>
        <w:tc>
          <w:tcPr>
            <w:tcW w:w="2668" w:type="dxa"/>
            <w:shd w:val="clear" w:color="auto" w:fill="FFFFFF"/>
            <w:vAlign w:val="center"/>
          </w:tcPr>
          <w:p w14:paraId="6B113D2E" w14:textId="77777777" w:rsidR="00EE5623" w:rsidRPr="000C40C5" w:rsidRDefault="00D47099" w:rsidP="00035A5E">
            <w:pPr>
              <w:pStyle w:val="Image"/>
              <w:spacing w:before="100" w:beforeAutospacing="1" w:after="100" w:afterAutospacing="1"/>
            </w:pPr>
            <w:r>
              <w:rPr>
                <w:noProof/>
              </w:rPr>
              <w:drawing>
                <wp:inline distT="0" distB="0" distL="0" distR="0" wp14:anchorId="03A13774" wp14:editId="5AD90DC5">
                  <wp:extent cx="1188000" cy="1188000"/>
                  <wp:effectExtent l="0" t="0" r="0" b="0"/>
                  <wp:docPr id="1317396883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906424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00" cy="11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shd w:val="clear" w:color="auto" w:fill="FFFFFF"/>
            <w:vAlign w:val="center"/>
          </w:tcPr>
          <w:p w14:paraId="0F64ECA6" w14:textId="77777777" w:rsidR="00EE5623" w:rsidRDefault="00D47099" w:rsidP="002E0772">
            <w:pPr>
              <w:pStyle w:val="ListParagraph"/>
              <w:numPr>
                <w:ilvl w:val="0"/>
                <w:numId w:val="11"/>
              </w:numPr>
            </w:pPr>
            <w:r>
              <w:t>Album en sapot pipul.</w:t>
            </w:r>
          </w:p>
        </w:tc>
      </w:tr>
      <w:tr w:rsidR="00F35965" w:rsidRPr="0033220C" w14:paraId="0104991C" w14:textId="77777777" w:rsidTr="00D9028B">
        <w:trPr>
          <w:trHeight w:val="87"/>
        </w:trPr>
        <w:tc>
          <w:tcPr>
            <w:tcW w:w="2668" w:type="dxa"/>
            <w:shd w:val="clear" w:color="auto" w:fill="FFFFFF"/>
            <w:vAlign w:val="center"/>
          </w:tcPr>
          <w:p w14:paraId="38EB7404" w14:textId="77777777" w:rsidR="00EE5623" w:rsidRPr="000C40C5" w:rsidRDefault="00D47099" w:rsidP="00035A5E">
            <w:pPr>
              <w:pStyle w:val="Image"/>
              <w:spacing w:before="100" w:beforeAutospacing="1" w:after="100" w:afterAutospacing="1"/>
            </w:pPr>
            <w:r>
              <w:rPr>
                <w:noProof/>
              </w:rPr>
              <w:drawing>
                <wp:inline distT="0" distB="0" distL="0" distR="0" wp14:anchorId="53F213FC" wp14:editId="08F58716">
                  <wp:extent cx="1188000" cy="1188000"/>
                  <wp:effectExtent l="0" t="0" r="0" b="0"/>
                  <wp:docPr id="1353882574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394562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00" cy="11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shd w:val="clear" w:color="auto" w:fill="FFFFFF"/>
            <w:vAlign w:val="center"/>
          </w:tcPr>
          <w:p w14:paraId="3BCEA109" w14:textId="77777777" w:rsidR="00EE5623" w:rsidRPr="00B03F92" w:rsidRDefault="00D47099" w:rsidP="002E0772">
            <w:pPr>
              <w:pStyle w:val="ListParagraph"/>
              <w:numPr>
                <w:ilvl w:val="0"/>
                <w:numId w:val="11"/>
              </w:numPr>
            </w:pPr>
            <w:r w:rsidRPr="00B03F92">
              <w:t xml:space="preserve">Keya </w:t>
            </w:r>
            <w:proofErr w:type="spellStart"/>
            <w:r w:rsidRPr="00B03F92">
              <w:t>ba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mijelp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en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yu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komyuniti</w:t>
            </w:r>
            <w:proofErr w:type="spellEnd"/>
            <w:r w:rsidRPr="00B03F92">
              <w:t xml:space="preserve"> du.</w:t>
            </w:r>
          </w:p>
        </w:tc>
      </w:tr>
      <w:tr w:rsidR="00F35965" w14:paraId="076A6967" w14:textId="77777777" w:rsidTr="00D9028B">
        <w:trPr>
          <w:trHeight w:val="92"/>
        </w:trPr>
        <w:tc>
          <w:tcPr>
            <w:tcW w:w="2668" w:type="dxa"/>
            <w:shd w:val="clear" w:color="auto" w:fill="FFFFFF"/>
            <w:vAlign w:val="center"/>
          </w:tcPr>
          <w:p w14:paraId="28727B8C" w14:textId="77777777" w:rsidR="00377922" w:rsidRPr="00B03F92" w:rsidRDefault="00377922" w:rsidP="00035A5E">
            <w:pPr>
              <w:pStyle w:val="Image"/>
              <w:spacing w:before="100" w:beforeAutospacing="1" w:after="100" w:afterAutospacing="1"/>
            </w:pPr>
          </w:p>
        </w:tc>
        <w:tc>
          <w:tcPr>
            <w:tcW w:w="6574" w:type="dxa"/>
            <w:shd w:val="clear" w:color="auto" w:fill="FFFFFF"/>
            <w:vAlign w:val="center"/>
          </w:tcPr>
          <w:p w14:paraId="4AFA826D" w14:textId="77777777" w:rsidR="00377922" w:rsidRPr="00DB0295" w:rsidRDefault="00D47099" w:rsidP="00377922">
            <w:r>
              <w:t xml:space="preserve">Mela </w:t>
            </w:r>
            <w:proofErr w:type="spellStart"/>
            <w:r>
              <w:t>tok</w:t>
            </w:r>
            <w:proofErr w:type="spellEnd"/>
            <w:r>
              <w:t xml:space="preserve"> </w:t>
            </w:r>
            <w:proofErr w:type="spellStart"/>
            <w:r>
              <w:t>ba</w:t>
            </w:r>
            <w:proofErr w:type="spellEnd"/>
            <w:r>
              <w:t xml:space="preserve"> mela principle la dislot peij andanith.</w:t>
            </w:r>
          </w:p>
        </w:tc>
      </w:tr>
      <w:tr w:rsidR="00F35965" w:rsidRPr="00C10640" w14:paraId="3A6DD7A2" w14:textId="77777777" w:rsidTr="003110ED">
        <w:tblPrEx>
          <w:shd w:val="clear" w:color="auto" w:fill="auto"/>
        </w:tblPrEx>
        <w:trPr>
          <w:trHeight w:val="2268"/>
        </w:trPr>
        <w:tc>
          <w:tcPr>
            <w:tcW w:w="2668" w:type="dxa"/>
            <w:vAlign w:val="center"/>
          </w:tcPr>
          <w:p w14:paraId="185A4F77" w14:textId="77777777" w:rsidR="00C70B91" w:rsidRPr="00785FE2" w:rsidRDefault="00D47099" w:rsidP="00A15465">
            <w:pPr>
              <w:pStyle w:val="Image"/>
              <w:spacing w:before="480" w:after="480"/>
            </w:pPr>
            <w:r>
              <w:rPr>
                <w:noProof/>
              </w:rPr>
              <w:lastRenderedPageBreak/>
              <w:drawing>
                <wp:inline distT="0" distB="0" distL="0" distR="0" wp14:anchorId="4E4C16FB" wp14:editId="581A79AB">
                  <wp:extent cx="1557020" cy="1557020"/>
                  <wp:effectExtent l="0" t="0" r="5080" b="5080"/>
                  <wp:docPr id="2084233395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121627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55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BA740CD" w14:textId="32EFD9AD" w:rsidR="00C70B91" w:rsidRPr="0060175F" w:rsidRDefault="00D47099" w:rsidP="00377922">
            <w:pPr>
              <w:rPr>
                <w:lang w:val="fr-FR"/>
              </w:rPr>
            </w:pPr>
            <w:r w:rsidRPr="0060175F">
              <w:rPr>
                <w:lang w:val="fr-FR"/>
              </w:rPr>
              <w:t>Mela bin burem aktibiti ba album yu traiembat ala</w:t>
            </w:r>
            <w:r w:rsidR="006A44C0">
              <w:rPr>
                <w:lang w:val="fr-FR"/>
              </w:rPr>
              <w:t> </w:t>
            </w:r>
            <w:r w:rsidRPr="0060175F">
              <w:rPr>
                <w:lang w:val="fr-FR"/>
              </w:rPr>
              <w:t xml:space="preserve">principle du. </w:t>
            </w:r>
          </w:p>
        </w:tc>
      </w:tr>
      <w:tr w:rsidR="00F35965" w:rsidRPr="0033220C" w14:paraId="48BB158F" w14:textId="77777777" w:rsidTr="003110ED">
        <w:tblPrEx>
          <w:shd w:val="clear" w:color="auto" w:fill="auto"/>
        </w:tblPrEx>
        <w:trPr>
          <w:trHeight w:val="2268"/>
        </w:trPr>
        <w:tc>
          <w:tcPr>
            <w:tcW w:w="2668" w:type="dxa"/>
            <w:vAlign w:val="center"/>
          </w:tcPr>
          <w:p w14:paraId="22F62F8E" w14:textId="77777777" w:rsidR="00621DAF" w:rsidRPr="00785FE2" w:rsidRDefault="00D47099" w:rsidP="00A15465">
            <w:pPr>
              <w:pStyle w:val="Image"/>
              <w:spacing w:before="480" w:after="480"/>
            </w:pPr>
            <w:r>
              <w:rPr>
                <w:noProof/>
              </w:rPr>
              <w:drawing>
                <wp:inline distT="0" distB="0" distL="0" distR="0" wp14:anchorId="0ABA70D6" wp14:editId="2D8781CF">
                  <wp:extent cx="1440000" cy="1440000"/>
                  <wp:effectExtent l="0" t="0" r="8255" b="8255"/>
                  <wp:docPr id="693177388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846299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98B1BEC" w14:textId="33133601" w:rsidR="00621DAF" w:rsidRPr="001665CE" w:rsidRDefault="00D47099" w:rsidP="00377922">
            <w:pPr>
              <w:rPr>
                <w:lang w:val="es-MX"/>
              </w:rPr>
            </w:pPr>
            <w:r w:rsidRPr="001665CE">
              <w:rPr>
                <w:lang w:val="es-MX"/>
              </w:rPr>
              <w:t>Yu gara gaji pepa en pen or maiti pencil ba duim</w:t>
            </w:r>
            <w:r w:rsidR="006A44C0" w:rsidRPr="001665CE">
              <w:rPr>
                <w:lang w:val="es-MX"/>
              </w:rPr>
              <w:t> </w:t>
            </w:r>
            <w:r w:rsidRPr="001665CE">
              <w:rPr>
                <w:lang w:val="es-MX"/>
              </w:rPr>
              <w:t xml:space="preserve">dislot aktibiti. </w:t>
            </w:r>
          </w:p>
        </w:tc>
      </w:tr>
      <w:tr w:rsidR="00F35965" w14:paraId="41BEDD06" w14:textId="77777777" w:rsidTr="00DE6269">
        <w:tblPrEx>
          <w:shd w:val="clear" w:color="auto" w:fill="auto"/>
        </w:tblPrEx>
        <w:trPr>
          <w:trHeight w:val="87"/>
        </w:trPr>
        <w:tc>
          <w:tcPr>
            <w:tcW w:w="2668" w:type="dxa"/>
            <w:vAlign w:val="center"/>
          </w:tcPr>
          <w:p w14:paraId="4C36ED35" w14:textId="77777777" w:rsidR="004108E6" w:rsidRPr="001665CE" w:rsidRDefault="004108E6" w:rsidP="00A15465">
            <w:pPr>
              <w:pStyle w:val="Image"/>
              <w:spacing w:before="240" w:after="240"/>
              <w:rPr>
                <w:lang w:val="es-MX"/>
              </w:rPr>
            </w:pPr>
          </w:p>
        </w:tc>
        <w:tc>
          <w:tcPr>
            <w:tcW w:w="6574" w:type="dxa"/>
            <w:vAlign w:val="center"/>
          </w:tcPr>
          <w:p w14:paraId="7236F76C" w14:textId="77777777" w:rsidR="004108E6" w:rsidRDefault="00D47099" w:rsidP="00DE6269">
            <w:pPr>
              <w:spacing w:before="360" w:after="0"/>
            </w:pPr>
            <w:r>
              <w:t xml:space="preserve">Yu gin </w:t>
            </w:r>
            <w:proofErr w:type="spellStart"/>
            <w:r>
              <w:t>duim</w:t>
            </w:r>
            <w:proofErr w:type="spellEnd"/>
            <w:r>
              <w:t xml:space="preserve"> </w:t>
            </w:r>
            <w:proofErr w:type="spellStart"/>
            <w:r>
              <w:t>dislot</w:t>
            </w:r>
            <w:proofErr w:type="spellEnd"/>
            <w:r>
              <w:t xml:space="preserve"> </w:t>
            </w:r>
            <w:proofErr w:type="spellStart"/>
            <w:r>
              <w:t>aktibiti</w:t>
            </w:r>
            <w:proofErr w:type="spellEnd"/>
            <w:r>
              <w:t xml:space="preserve">: </w:t>
            </w:r>
          </w:p>
        </w:tc>
      </w:tr>
      <w:tr w:rsidR="00F35965" w14:paraId="72033B7D" w14:textId="77777777" w:rsidTr="003110ED">
        <w:tblPrEx>
          <w:shd w:val="clear" w:color="auto" w:fill="auto"/>
        </w:tblPrEx>
        <w:trPr>
          <w:trHeight w:val="2268"/>
        </w:trPr>
        <w:tc>
          <w:tcPr>
            <w:tcW w:w="2668" w:type="dxa"/>
            <w:vAlign w:val="center"/>
          </w:tcPr>
          <w:p w14:paraId="52321382" w14:textId="77777777" w:rsidR="004108E6" w:rsidRPr="00785FE2" w:rsidRDefault="00D47099" w:rsidP="00A15465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428BA14A" wp14:editId="01B76B7A">
                  <wp:extent cx="1404000" cy="1339558"/>
                  <wp:effectExtent l="0" t="0" r="5715" b="0"/>
                  <wp:docPr id="1380925146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625736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04" t="9290" r="27589" b="61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339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6234461" w14:textId="77777777" w:rsidR="004108E6" w:rsidRDefault="00D47099" w:rsidP="002E0772">
            <w:pPr>
              <w:pStyle w:val="ListParagraph"/>
              <w:numPr>
                <w:ilvl w:val="0"/>
                <w:numId w:val="14"/>
              </w:numPr>
            </w:pPr>
            <w:r>
              <w:t>misel</w:t>
            </w:r>
          </w:p>
        </w:tc>
      </w:tr>
      <w:tr w:rsidR="00F35965" w14:paraId="32A0918A" w14:textId="77777777" w:rsidTr="003110ED">
        <w:tblPrEx>
          <w:shd w:val="clear" w:color="auto" w:fill="auto"/>
        </w:tblPrEx>
        <w:trPr>
          <w:trHeight w:val="2268"/>
        </w:trPr>
        <w:tc>
          <w:tcPr>
            <w:tcW w:w="2668" w:type="dxa"/>
            <w:vAlign w:val="center"/>
          </w:tcPr>
          <w:p w14:paraId="010E2D17" w14:textId="77777777" w:rsidR="004108E6" w:rsidRPr="00785FE2" w:rsidRDefault="00D47099" w:rsidP="00A15465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74A2E7C1" wp14:editId="28A1DF69">
                  <wp:extent cx="1440000" cy="1440000"/>
                  <wp:effectExtent l="0" t="0" r="8255" b="8255"/>
                  <wp:docPr id="774137761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5666642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7E47671" w14:textId="77777777" w:rsidR="004108E6" w:rsidRDefault="00D47099" w:rsidP="002E0772">
            <w:pPr>
              <w:pStyle w:val="ListParagraph"/>
              <w:numPr>
                <w:ilvl w:val="0"/>
                <w:numId w:val="14"/>
              </w:numPr>
            </w:pPr>
            <w:r>
              <w:t>or gara najalot pipul.</w:t>
            </w:r>
          </w:p>
        </w:tc>
      </w:tr>
    </w:tbl>
    <w:p w14:paraId="54FC1ADC" w14:textId="77777777" w:rsidR="00DB0295" w:rsidRDefault="00DB0295" w:rsidP="00DB0295">
      <w:pPr>
        <w:spacing w:before="0" w:after="0" w:line="240" w:lineRule="auto"/>
        <w:rPr>
          <w:rFonts w:cs="Times New Roman"/>
          <w:b/>
          <w:bCs/>
          <w:sz w:val="32"/>
          <w:szCs w:val="26"/>
          <w:lang w:eastAsia="x-none"/>
        </w:rPr>
      </w:pPr>
    </w:p>
    <w:p w14:paraId="669F4332" w14:textId="77777777" w:rsidR="00D9028B" w:rsidRDefault="00D9028B" w:rsidP="00CC3D2B">
      <w:pPr>
        <w:pStyle w:val="Heading2"/>
        <w:rPr>
          <w:lang w:val="en-AU"/>
        </w:rPr>
        <w:sectPr w:rsidR="00D9028B" w:rsidSect="00AB7F31">
          <w:headerReference w:type="first" r:id="rId68"/>
          <w:footerReference w:type="first" r:id="rId69"/>
          <w:pgSz w:w="11906" w:h="16838"/>
          <w:pgMar w:top="1134" w:right="1440" w:bottom="1134" w:left="1440" w:header="567" w:footer="340" w:gutter="0"/>
          <w:cols w:space="708"/>
          <w:titlePg/>
          <w:docGrid w:linePitch="381"/>
        </w:sectPr>
      </w:pPr>
    </w:p>
    <w:p w14:paraId="06E1D273" w14:textId="7BD038D7" w:rsidR="00CC3D2B" w:rsidRPr="00CE3721" w:rsidRDefault="00D47099" w:rsidP="00613DA5">
      <w:pPr>
        <w:pStyle w:val="Heading2"/>
        <w:spacing w:after="840"/>
      </w:pPr>
      <w:r>
        <w:rPr>
          <w:noProof/>
          <w:lang w:val="en-AU"/>
        </w:rPr>
        <w:lastRenderedPageBreak/>
        <w:drawing>
          <wp:anchor distT="0" distB="0" distL="114300" distR="114300" simplePos="0" relativeHeight="251660288" behindDoc="1" locked="0" layoutInCell="1" allowOverlap="1" wp14:anchorId="65049922" wp14:editId="7C738CF5">
            <wp:simplePos x="0" y="0"/>
            <wp:positionH relativeFrom="margin">
              <wp:posOffset>5256530</wp:posOffset>
            </wp:positionH>
            <wp:positionV relativeFrom="margin">
              <wp:posOffset>-179070</wp:posOffset>
            </wp:positionV>
            <wp:extent cx="1007280" cy="1006560"/>
            <wp:effectExtent l="0" t="0" r="2540" b="3175"/>
            <wp:wrapNone/>
            <wp:docPr id="120864176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880814" name="Picture 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280" cy="100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1" w:name="_Toc256000004"/>
      <w:r>
        <w:t xml:space="preserve">Principle 1 – </w:t>
      </w:r>
      <w:proofErr w:type="spellStart"/>
      <w:r>
        <w:t>Jeinj</w:t>
      </w:r>
      <w:proofErr w:type="spellEnd"/>
      <w:r>
        <w:t xml:space="preserve"> </w:t>
      </w:r>
      <w:proofErr w:type="spellStart"/>
      <w:r>
        <w:t>idiya</w:t>
      </w:r>
      <w:proofErr w:type="spellEnd"/>
      <w:r>
        <w:t xml:space="preserve"> </w:t>
      </w:r>
      <w:proofErr w:type="spellStart"/>
      <w:r>
        <w:t>abat</w:t>
      </w:r>
      <w:proofErr w:type="spellEnd"/>
      <w:r>
        <w:t xml:space="preserve"> </w:t>
      </w:r>
      <w:proofErr w:type="spellStart"/>
      <w:r>
        <w:t>wanim</w:t>
      </w:r>
      <w:proofErr w:type="spellEnd"/>
      <w:r>
        <w:t xml:space="preserve"> </w:t>
      </w:r>
      <w:proofErr w:type="spellStart"/>
      <w:r>
        <w:t>lida</w:t>
      </w:r>
      <w:proofErr w:type="spellEnd"/>
      <w:r w:rsidR="006A44C0">
        <w:t> </w:t>
      </w:r>
      <w:proofErr w:type="spellStart"/>
      <w:r>
        <w:t>duimbat</w:t>
      </w:r>
      <w:bookmarkEnd w:id="11"/>
      <w:proofErr w:type="spellEnd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46"/>
        <w:gridCol w:w="28"/>
      </w:tblGrid>
      <w:tr w:rsidR="00F35965" w14:paraId="716F53AD" w14:textId="77777777" w:rsidTr="00D47099">
        <w:trPr>
          <w:gridAfter w:val="1"/>
          <w:wAfter w:w="28" w:type="dxa"/>
          <w:trHeight w:val="2383"/>
        </w:trPr>
        <w:tc>
          <w:tcPr>
            <w:tcW w:w="2668" w:type="dxa"/>
            <w:vAlign w:val="center"/>
          </w:tcPr>
          <w:p w14:paraId="20532DDE" w14:textId="77777777" w:rsidR="00E84C5C" w:rsidRPr="00785FE2" w:rsidRDefault="00D47099" w:rsidP="0022441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77F38A83" wp14:editId="5515B900">
                  <wp:extent cx="1555750" cy="1553886"/>
                  <wp:effectExtent l="0" t="0" r="6350" b="8255"/>
                  <wp:docPr id="9842355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204142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53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46" w:type="dxa"/>
            <w:vAlign w:val="center"/>
          </w:tcPr>
          <w:p w14:paraId="321357F2" w14:textId="77777777" w:rsidR="00E84C5C" w:rsidRPr="0060175F" w:rsidRDefault="00D47099" w:rsidP="00A22321">
            <w:pPr>
              <w:rPr>
                <w:lang w:val="de-DE"/>
              </w:rPr>
            </w:pPr>
            <w:r w:rsidRPr="0060175F">
              <w:rPr>
                <w:lang w:val="de-DE"/>
              </w:rPr>
              <w:t>Mela wandim jeinim hau alabat rigin lida:</w:t>
            </w:r>
          </w:p>
          <w:p w14:paraId="2B219E88" w14:textId="77777777" w:rsidR="00E84C5C" w:rsidRDefault="00D47099" w:rsidP="002E0772">
            <w:pPr>
              <w:pStyle w:val="ListParagraph"/>
              <w:numPr>
                <w:ilvl w:val="0"/>
                <w:numId w:val="12"/>
              </w:numPr>
            </w:pPr>
            <w:proofErr w:type="spellStart"/>
            <w:r>
              <w:t>dellim</w:t>
            </w:r>
            <w:proofErr w:type="spellEnd"/>
            <w:r>
              <w:t xml:space="preserve"> </w:t>
            </w:r>
            <w:proofErr w:type="spellStart"/>
            <w:r>
              <w:t>alabat</w:t>
            </w:r>
            <w:proofErr w:type="spellEnd"/>
            <w:r>
              <w:t xml:space="preserve"> wat </w:t>
            </w:r>
            <w:proofErr w:type="spellStart"/>
            <w:r>
              <w:t>dey</w:t>
            </w:r>
            <w:proofErr w:type="spellEnd"/>
            <w:r>
              <w:t xml:space="preserve"> gara duimbat</w:t>
            </w:r>
          </w:p>
          <w:p w14:paraId="43CB830D" w14:textId="77777777" w:rsidR="00E84C5C" w:rsidRDefault="00D47099" w:rsidP="002E0772">
            <w:pPr>
              <w:pStyle w:val="ListParagraph"/>
              <w:numPr>
                <w:ilvl w:val="0"/>
                <w:numId w:val="12"/>
              </w:numPr>
            </w:pPr>
            <w:r>
              <w:t>control ebdrijing.</w:t>
            </w:r>
          </w:p>
        </w:tc>
      </w:tr>
      <w:tr w:rsidR="00F35965" w:rsidRPr="00C10640" w14:paraId="27A6022B" w14:textId="77777777" w:rsidTr="002A329C">
        <w:trPr>
          <w:trHeight w:val="2917"/>
        </w:trPr>
        <w:tc>
          <w:tcPr>
            <w:tcW w:w="2668" w:type="dxa"/>
            <w:vAlign w:val="center"/>
          </w:tcPr>
          <w:p w14:paraId="56E9F866" w14:textId="77777777" w:rsidR="00CC3D2B" w:rsidRPr="00F87F2A" w:rsidRDefault="00D47099" w:rsidP="0022441D">
            <w:pPr>
              <w:pStyle w:val="Image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D67271E" wp14:editId="395475E0">
                  <wp:extent cx="1512000" cy="1512000"/>
                  <wp:effectExtent l="0" t="0" r="0" b="0"/>
                  <wp:docPr id="1982076570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270815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68EB5843" w14:textId="77777777" w:rsidR="00CC3D2B" w:rsidRPr="0060175F" w:rsidRDefault="00D47099" w:rsidP="0022441D">
            <w:pPr>
              <w:rPr>
                <w:lang w:val="de-DE"/>
              </w:rPr>
            </w:pPr>
            <w:r w:rsidRPr="0060175F">
              <w:rPr>
                <w:lang w:val="de-DE"/>
              </w:rPr>
              <w:t>Gudwan lida, sabi hau ich person diffrin.</w:t>
            </w:r>
          </w:p>
        </w:tc>
      </w:tr>
      <w:tr w:rsidR="00F35965" w14:paraId="0A2FE0F1" w14:textId="77777777" w:rsidTr="002A329C">
        <w:trPr>
          <w:trHeight w:val="3240"/>
        </w:trPr>
        <w:tc>
          <w:tcPr>
            <w:tcW w:w="2668" w:type="dxa"/>
            <w:vAlign w:val="center"/>
          </w:tcPr>
          <w:p w14:paraId="26AE00D1" w14:textId="77777777" w:rsidR="00E84C5C" w:rsidRPr="007538D9" w:rsidRDefault="00D47099" w:rsidP="00982029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783AF341" wp14:editId="0892FF80">
                  <wp:extent cx="1557020" cy="1256030"/>
                  <wp:effectExtent l="0" t="0" r="5080" b="1270"/>
                  <wp:docPr id="863279701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904359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25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7C62198E" w14:textId="77777777" w:rsidR="00E84C5C" w:rsidRPr="007538D9" w:rsidRDefault="00D47099" w:rsidP="0022441D">
            <w:r w:rsidRPr="007538D9">
              <w:t>Maiti dey diffrin leigi:</w:t>
            </w:r>
          </w:p>
          <w:p w14:paraId="5A7B4F4D" w14:textId="77777777" w:rsidR="00E84C5C" w:rsidRDefault="00D47099" w:rsidP="002E0772">
            <w:pPr>
              <w:pStyle w:val="ListParagraph"/>
              <w:numPr>
                <w:ilvl w:val="0"/>
                <w:numId w:val="5"/>
              </w:numPr>
            </w:pPr>
            <w:r>
              <w:t>bekgraun</w:t>
            </w:r>
          </w:p>
          <w:p w14:paraId="479E1A68" w14:textId="77777777" w:rsidR="00E84C5C" w:rsidRPr="00DB0295" w:rsidRDefault="00D47099" w:rsidP="002E0772">
            <w:pPr>
              <w:pStyle w:val="ListParagraph"/>
              <w:numPr>
                <w:ilvl w:val="0"/>
                <w:numId w:val="5"/>
              </w:numPr>
            </w:pPr>
            <w:r>
              <w:t>wanim dei bin guthru</w:t>
            </w:r>
          </w:p>
          <w:p w14:paraId="1767F508" w14:textId="77777777" w:rsidR="00E84C5C" w:rsidRPr="007538D9" w:rsidRDefault="00D47099" w:rsidP="002E0772">
            <w:pPr>
              <w:pStyle w:val="ListParagraph"/>
              <w:numPr>
                <w:ilvl w:val="0"/>
                <w:numId w:val="13"/>
              </w:numPr>
            </w:pPr>
            <w:r w:rsidRPr="00D02408">
              <w:t xml:space="preserve">wanim dey jingabat, filimbat en belib. </w:t>
            </w:r>
          </w:p>
        </w:tc>
      </w:tr>
      <w:tr w:rsidR="00F35965" w14:paraId="28045F14" w14:textId="77777777" w:rsidTr="00D02408">
        <w:trPr>
          <w:trHeight w:val="2211"/>
        </w:trPr>
        <w:tc>
          <w:tcPr>
            <w:tcW w:w="2668" w:type="dxa"/>
            <w:vAlign w:val="center"/>
          </w:tcPr>
          <w:p w14:paraId="69D53765" w14:textId="77777777" w:rsidR="00CC3D2B" w:rsidRPr="00785FE2" w:rsidRDefault="00D47099" w:rsidP="00E84C5C">
            <w:pPr>
              <w:pStyle w:val="Image"/>
              <w:spacing w:before="480"/>
            </w:pPr>
            <w:r>
              <w:rPr>
                <w:noProof/>
              </w:rPr>
              <w:drawing>
                <wp:inline distT="0" distB="0" distL="0" distR="0" wp14:anchorId="0A6080C9" wp14:editId="333943BC">
                  <wp:extent cx="1554521" cy="1556385"/>
                  <wp:effectExtent l="0" t="0" r="7620" b="5715"/>
                  <wp:docPr id="1480708403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091637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521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33BB0039" w14:textId="77777777" w:rsidR="00CC3D2B" w:rsidRPr="00151D28" w:rsidRDefault="00D47099" w:rsidP="00E84C5C">
            <w:pPr>
              <w:spacing w:before="480"/>
            </w:pPr>
            <w:r>
              <w:t>Gudwan lida sabi hau wekwek gara najalot diffrinkain pipul gin meigim tim strongbalawan du.</w:t>
            </w:r>
          </w:p>
        </w:tc>
      </w:tr>
    </w:tbl>
    <w:p w14:paraId="4AC049F9" w14:textId="5639619F" w:rsidR="00CC3D2B" w:rsidRPr="0060175F" w:rsidRDefault="00D47099" w:rsidP="000B5022">
      <w:pPr>
        <w:pStyle w:val="Heading3activity"/>
        <w:rPr>
          <w:lang w:val="fr-FR"/>
        </w:rPr>
      </w:pPr>
      <w:r w:rsidRPr="0060175F">
        <w:rPr>
          <w:lang w:val="fr-FR"/>
        </w:rPr>
        <w:lastRenderedPageBreak/>
        <w:t xml:space="preserve">Actibiti 1: </w:t>
      </w:r>
      <w:r w:rsidR="00B250D8">
        <w:rPr>
          <w:lang w:val="fr-FR"/>
        </w:rPr>
        <w:t>R</w:t>
      </w:r>
      <w:r w:rsidRPr="0060175F">
        <w:rPr>
          <w:lang w:val="fr-FR"/>
        </w:rPr>
        <w:t>aitdimdaun abat wen yu misel bin lida.</w:t>
      </w:r>
    </w:p>
    <w:tbl>
      <w:tblPr>
        <w:tblW w:w="9257" w:type="dxa"/>
        <w:tblBorders>
          <w:top w:val="single" w:sz="12" w:space="0" w:color="77347C" w:themeColor="text2"/>
          <w:left w:val="single" w:sz="12" w:space="0" w:color="77347C" w:themeColor="text2"/>
          <w:bottom w:val="single" w:sz="12" w:space="0" w:color="77347C" w:themeColor="text2"/>
          <w:right w:val="single" w:sz="12" w:space="0" w:color="77347C" w:themeColor="text2"/>
        </w:tblBorders>
        <w:tblLayout w:type="fixed"/>
        <w:tblLook w:val="04A0" w:firstRow="1" w:lastRow="0" w:firstColumn="1" w:lastColumn="0" w:noHBand="0" w:noVBand="1"/>
      </w:tblPr>
      <w:tblGrid>
        <w:gridCol w:w="15"/>
        <w:gridCol w:w="2653"/>
        <w:gridCol w:w="15"/>
        <w:gridCol w:w="6559"/>
        <w:gridCol w:w="15"/>
      </w:tblGrid>
      <w:tr w:rsidR="00F35965" w:rsidRPr="0033220C" w14:paraId="24014F0F" w14:textId="77777777" w:rsidTr="00CC6867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4DE2A8C7" w14:textId="77777777" w:rsidR="00CC3D2B" w:rsidRPr="00785FE2" w:rsidRDefault="00D47099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36E85D49" wp14:editId="0B4F9922">
                  <wp:extent cx="1556385" cy="1556385"/>
                  <wp:effectExtent l="0" t="0" r="5715" b="5715"/>
                  <wp:docPr id="18117377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5029217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0B71B389" w14:textId="55FFE440" w:rsidR="00CC3D2B" w:rsidRPr="00B03F92" w:rsidRDefault="00D47099" w:rsidP="0022441D">
            <w:r w:rsidRPr="00B03F92">
              <w:t xml:space="preserve">Dijan </w:t>
            </w:r>
            <w:proofErr w:type="spellStart"/>
            <w:r w:rsidRPr="00B03F92">
              <w:t>actibiti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gara</w:t>
            </w:r>
            <w:proofErr w:type="spellEnd"/>
            <w:r w:rsidRPr="00B03F92">
              <w:t xml:space="preserve"> album </w:t>
            </w:r>
            <w:proofErr w:type="spellStart"/>
            <w:r w:rsidRPr="00B03F92">
              <w:t>yu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jingabat</w:t>
            </w:r>
            <w:proofErr w:type="spellEnd"/>
            <w:r w:rsidRPr="00B03F92">
              <w:t xml:space="preserve"> wen</w:t>
            </w:r>
            <w:r w:rsidR="006A44C0" w:rsidRPr="00B03F92">
              <w:br/>
            </w:r>
            <w:proofErr w:type="spellStart"/>
            <w:r w:rsidRPr="00B03F92">
              <w:t>yu</w:t>
            </w:r>
            <w:proofErr w:type="spellEnd"/>
            <w:r w:rsidRPr="00B03F92">
              <w:t xml:space="preserve"> bin </w:t>
            </w:r>
            <w:proofErr w:type="spellStart"/>
            <w:r w:rsidRPr="00B03F92">
              <w:t>lida</w:t>
            </w:r>
            <w:proofErr w:type="spellEnd"/>
            <w:r w:rsidRPr="00B03F92">
              <w:t>.</w:t>
            </w:r>
          </w:p>
        </w:tc>
      </w:tr>
      <w:tr w:rsidR="00F35965" w:rsidRPr="00C10640" w14:paraId="47DB5181" w14:textId="77777777" w:rsidTr="00CC6867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6142C671" w14:textId="77777777" w:rsidR="00CC3D2B" w:rsidRPr="00785FE2" w:rsidRDefault="00D47099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07B25824" wp14:editId="5FEC05B0">
                  <wp:extent cx="1556385" cy="1556385"/>
                  <wp:effectExtent l="0" t="0" r="5715" b="5715"/>
                  <wp:docPr id="126810334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9528056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59C3CEA4" w14:textId="77777777" w:rsidR="00CC3D2B" w:rsidRPr="0060175F" w:rsidRDefault="00D47099" w:rsidP="0022441D">
            <w:pPr>
              <w:rPr>
                <w:lang w:val="es-ES"/>
              </w:rPr>
            </w:pPr>
            <w:r w:rsidRPr="0060175F">
              <w:rPr>
                <w:lang w:val="es-ES"/>
              </w:rPr>
              <w:t>Raidimdaun yu ansa na alla dijan sentens la naja wan papa.</w:t>
            </w:r>
          </w:p>
        </w:tc>
      </w:tr>
      <w:tr w:rsidR="00F35965" w14:paraId="0B748F6E" w14:textId="77777777" w:rsidTr="00CC6867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43D2993B" w14:textId="77777777" w:rsidR="00CC3D2B" w:rsidRPr="00785FE2" w:rsidRDefault="00D47099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7CA31C02" wp14:editId="18766839">
                  <wp:extent cx="1556385" cy="1556385"/>
                  <wp:effectExtent l="0" t="0" r="5715" b="5715"/>
                  <wp:docPr id="1337597799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35117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014D3E56" w14:textId="77777777" w:rsidR="00B61894" w:rsidRDefault="00D47099" w:rsidP="0022441D">
            <w:r>
              <w:t>Sabi laik, yu maiti raidim:</w:t>
            </w:r>
          </w:p>
          <w:p w14:paraId="0B5D0AD0" w14:textId="56353E44" w:rsidR="00CC3D2B" w:rsidRDefault="00D47099" w:rsidP="00B61894">
            <w:r>
              <w:t xml:space="preserve">‘Ai ema </w:t>
            </w:r>
            <w:proofErr w:type="spellStart"/>
            <w:r>
              <w:t>lida</w:t>
            </w:r>
            <w:proofErr w:type="spellEnd"/>
            <w:r>
              <w:t xml:space="preserve"> wen ai </w:t>
            </w:r>
            <w:proofErr w:type="spellStart"/>
            <w:r>
              <w:t>ticham</w:t>
            </w:r>
            <w:proofErr w:type="spellEnd"/>
            <w:r>
              <w:t xml:space="preserve"> pipul </w:t>
            </w:r>
            <w:proofErr w:type="spellStart"/>
            <w:r>
              <w:t>hau</w:t>
            </w:r>
            <w:proofErr w:type="spellEnd"/>
            <w:r>
              <w:t xml:space="preserve"> du bi</w:t>
            </w:r>
            <w:r w:rsidR="006A44C0">
              <w:t> </w:t>
            </w:r>
            <w:proofErr w:type="spellStart"/>
            <w:r>
              <w:t>strongbalawan</w:t>
            </w:r>
            <w:proofErr w:type="spellEnd"/>
            <w:r>
              <w:t>.’</w:t>
            </w:r>
          </w:p>
        </w:tc>
      </w:tr>
      <w:tr w:rsidR="00F35965" w:rsidRPr="00C10640" w14:paraId="7FF635F1" w14:textId="77777777" w:rsidTr="00CC6867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11AF20FB" w14:textId="77777777" w:rsidR="00592170" w:rsidRDefault="00D47099" w:rsidP="002A329C">
            <w:pPr>
              <w:pStyle w:val="Image"/>
              <w:spacing w:before="360" w:after="36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8910FA" wp14:editId="525CF81F">
                  <wp:extent cx="1554521" cy="1556385"/>
                  <wp:effectExtent l="0" t="0" r="7620" b="5715"/>
                  <wp:docPr id="999625750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56567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521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0690E6E3" w14:textId="77777777" w:rsidR="00592170" w:rsidRPr="0060175F" w:rsidRDefault="00D47099" w:rsidP="0022441D">
            <w:pPr>
              <w:rPr>
                <w:lang w:val="it-IT"/>
              </w:rPr>
            </w:pPr>
            <w:r w:rsidRPr="0060175F">
              <w:rPr>
                <w:lang w:val="it-IT"/>
              </w:rPr>
              <w:t>Ai em a lida wen ai ticham pipul ba…</w:t>
            </w:r>
          </w:p>
        </w:tc>
      </w:tr>
      <w:tr w:rsidR="00F35965" w14:paraId="2E234DD3" w14:textId="77777777" w:rsidTr="00CC6867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23804BD6" w14:textId="77777777" w:rsidR="00035579" w:rsidRPr="00785FE2" w:rsidRDefault="00D47099" w:rsidP="002A329C">
            <w:pPr>
              <w:pStyle w:val="Image"/>
              <w:spacing w:before="360" w:after="360"/>
            </w:pPr>
            <w:r>
              <w:rPr>
                <w:noProof/>
              </w:rPr>
              <w:lastRenderedPageBreak/>
              <w:drawing>
                <wp:inline distT="0" distB="0" distL="0" distR="0" wp14:anchorId="53A7AB08" wp14:editId="62592FB7">
                  <wp:extent cx="1556385" cy="1556385"/>
                  <wp:effectExtent l="0" t="0" r="5715" b="5715"/>
                  <wp:docPr id="118432348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2736102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0BEA148E" w14:textId="77777777" w:rsidR="00035579" w:rsidRDefault="00D47099" w:rsidP="0022441D">
            <w:r>
              <w:t>Ai em a lida wen ai pujem pipul bla jingabat naja wei ba im idiya…</w:t>
            </w:r>
          </w:p>
        </w:tc>
      </w:tr>
      <w:tr w:rsidR="00F35965" w:rsidRPr="00C10640" w14:paraId="0A0BAEDC" w14:textId="77777777" w:rsidTr="00CC6867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1B6D6102" w14:textId="77777777" w:rsidR="00CC3D2B" w:rsidRPr="00785FE2" w:rsidRDefault="00D47099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12886935" wp14:editId="1638D50C">
                  <wp:extent cx="1556385" cy="1556385"/>
                  <wp:effectExtent l="0" t="0" r="5715" b="5715"/>
                  <wp:docPr id="507499729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4988367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4E2F5CE5" w14:textId="77777777" w:rsidR="00CC3D2B" w:rsidRPr="0060175F" w:rsidRDefault="00D47099" w:rsidP="0022441D">
            <w:pPr>
              <w:rPr>
                <w:lang w:val="it-IT"/>
              </w:rPr>
            </w:pPr>
            <w:r w:rsidRPr="0060175F">
              <w:rPr>
                <w:lang w:val="it-IT"/>
              </w:rPr>
              <w:t>Ai em a lida wen ai sapot najalot hau bla…</w:t>
            </w:r>
          </w:p>
        </w:tc>
      </w:tr>
      <w:tr w:rsidR="00F35965" w14:paraId="0AC90F51" w14:textId="77777777" w:rsidTr="00CC6867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7D3FF673" w14:textId="77777777" w:rsidR="00035579" w:rsidRPr="00785FE2" w:rsidRDefault="00D47099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1D51E914" wp14:editId="6A677530">
                  <wp:extent cx="1556385" cy="1556385"/>
                  <wp:effectExtent l="0" t="0" r="5715" b="5715"/>
                  <wp:docPr id="1473277431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317114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19DE9363" w14:textId="1F08B0BD" w:rsidR="00035579" w:rsidRDefault="00D47099" w:rsidP="0022441D">
            <w:r>
              <w:t xml:space="preserve">Ai </w:t>
            </w:r>
            <w:proofErr w:type="spellStart"/>
            <w:r>
              <w:t>em</w:t>
            </w:r>
            <w:proofErr w:type="spellEnd"/>
            <w:r>
              <w:t xml:space="preserve"> a </w:t>
            </w:r>
            <w:proofErr w:type="spellStart"/>
            <w:r>
              <w:t>lida</w:t>
            </w:r>
            <w:proofErr w:type="spellEnd"/>
            <w:r>
              <w:t xml:space="preserve"> wen ai </w:t>
            </w:r>
            <w:proofErr w:type="spellStart"/>
            <w:r>
              <w:t>hapi</w:t>
            </w:r>
            <w:proofErr w:type="spellEnd"/>
            <w:r>
              <w:t xml:space="preserve"> </w:t>
            </w:r>
            <w:proofErr w:type="spellStart"/>
            <w:r>
              <w:t>ba</w:t>
            </w:r>
            <w:proofErr w:type="spellEnd"/>
            <w:r>
              <w:t xml:space="preserve"> </w:t>
            </w:r>
            <w:proofErr w:type="spellStart"/>
            <w:r>
              <w:t>wanim</w:t>
            </w:r>
            <w:proofErr w:type="spellEnd"/>
            <w:r>
              <w:t xml:space="preserve"> </w:t>
            </w:r>
            <w:proofErr w:type="spellStart"/>
            <w:r>
              <w:t>najalot</w:t>
            </w:r>
            <w:proofErr w:type="spellEnd"/>
            <w:r w:rsidR="006A44C0">
              <w:br/>
            </w:r>
            <w:r>
              <w:t xml:space="preserve">bin </w:t>
            </w:r>
            <w:proofErr w:type="spellStart"/>
            <w:r>
              <w:t>duim</w:t>
            </w:r>
            <w:proofErr w:type="spellEnd"/>
            <w:r>
              <w:t xml:space="preserve"> </w:t>
            </w:r>
            <w:proofErr w:type="spellStart"/>
            <w:r>
              <w:t>ba</w:t>
            </w:r>
            <w:proofErr w:type="spellEnd"/>
            <w:r>
              <w:t>…</w:t>
            </w:r>
          </w:p>
        </w:tc>
      </w:tr>
      <w:tr w:rsidR="00F35965" w:rsidRPr="00C10640" w14:paraId="4FE64959" w14:textId="77777777" w:rsidTr="00CC6867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5E5D3B70" w14:textId="77777777" w:rsidR="00035579" w:rsidRPr="00785FE2" w:rsidRDefault="00D47099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1E0792DF" wp14:editId="239A4616">
                  <wp:extent cx="1692000" cy="1407929"/>
                  <wp:effectExtent l="8572" t="0" r="0" b="0"/>
                  <wp:docPr id="1178591318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827851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385" b="8405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692000" cy="1407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39BE2D8D" w14:textId="77777777" w:rsidR="00035579" w:rsidRPr="0060175F" w:rsidRDefault="00D47099" w:rsidP="0022441D">
            <w:pPr>
              <w:rPr>
                <w:lang w:val="it-IT"/>
              </w:rPr>
            </w:pPr>
            <w:r w:rsidRPr="0060175F">
              <w:rPr>
                <w:lang w:val="it-IT"/>
              </w:rPr>
              <w:t>Ai ema a lida wen ai sheya…</w:t>
            </w:r>
          </w:p>
        </w:tc>
      </w:tr>
    </w:tbl>
    <w:p w14:paraId="5098ADFA" w14:textId="77777777" w:rsidR="002A329C" w:rsidRPr="0060175F" w:rsidRDefault="00D47099">
      <w:pPr>
        <w:rPr>
          <w:lang w:val="it-IT"/>
        </w:rPr>
      </w:pPr>
      <w:r w:rsidRPr="0060175F">
        <w:rPr>
          <w:lang w:val="it-IT"/>
        </w:rPr>
        <w:br w:type="page"/>
      </w:r>
    </w:p>
    <w:tbl>
      <w:tblPr>
        <w:tblW w:w="9257" w:type="dxa"/>
        <w:tblBorders>
          <w:top w:val="single" w:sz="12" w:space="0" w:color="77347C" w:themeColor="text2"/>
          <w:left w:val="single" w:sz="12" w:space="0" w:color="77347C" w:themeColor="text2"/>
          <w:bottom w:val="single" w:sz="12" w:space="0" w:color="77347C" w:themeColor="text2"/>
          <w:right w:val="single" w:sz="12" w:space="0" w:color="77347C" w:themeColor="text2"/>
        </w:tblBorders>
        <w:tblLayout w:type="fixed"/>
        <w:tblLook w:val="04A0" w:firstRow="1" w:lastRow="0" w:firstColumn="1" w:lastColumn="0" w:noHBand="0" w:noVBand="1"/>
      </w:tblPr>
      <w:tblGrid>
        <w:gridCol w:w="15"/>
        <w:gridCol w:w="2653"/>
        <w:gridCol w:w="15"/>
        <w:gridCol w:w="6559"/>
        <w:gridCol w:w="15"/>
      </w:tblGrid>
      <w:tr w:rsidR="00F35965" w14:paraId="5D5911FE" w14:textId="77777777" w:rsidTr="002A329C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0C573713" w14:textId="77777777" w:rsidR="00CC3D2B" w:rsidRPr="00785FE2" w:rsidRDefault="00D47099" w:rsidP="0022441D">
            <w:pPr>
              <w:pStyle w:val="Image"/>
            </w:pPr>
            <w:r>
              <w:rPr>
                <w:noProof/>
              </w:rPr>
              <w:lastRenderedPageBreak/>
              <w:drawing>
                <wp:inline distT="0" distB="0" distL="0" distR="0" wp14:anchorId="707F81FF" wp14:editId="66AB02D4">
                  <wp:extent cx="1556385" cy="1556385"/>
                  <wp:effectExtent l="0" t="0" r="5715" b="5715"/>
                  <wp:docPr id="29453597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2617875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08E892EC" w14:textId="2A5CCED5" w:rsidR="00CC3D2B" w:rsidRDefault="00D47099" w:rsidP="0022441D">
            <w:r>
              <w:t xml:space="preserve">Ai </w:t>
            </w:r>
            <w:proofErr w:type="spellStart"/>
            <w:r>
              <w:t>em</w:t>
            </w:r>
            <w:proofErr w:type="spellEnd"/>
            <w:r>
              <w:t xml:space="preserve"> a </w:t>
            </w:r>
            <w:proofErr w:type="spellStart"/>
            <w:r>
              <w:t>lida</w:t>
            </w:r>
            <w:proofErr w:type="spellEnd"/>
            <w:r>
              <w:t xml:space="preserve"> wen ai </w:t>
            </w:r>
            <w:proofErr w:type="spellStart"/>
            <w:r>
              <w:t>tok</w:t>
            </w:r>
            <w:proofErr w:type="spellEnd"/>
            <w:r>
              <w:t xml:space="preserve"> </w:t>
            </w:r>
            <w:proofErr w:type="spellStart"/>
            <w:r>
              <w:t>tokbat</w:t>
            </w:r>
            <w:proofErr w:type="spellEnd"/>
            <w:r>
              <w:t xml:space="preserve"> </w:t>
            </w:r>
            <w:proofErr w:type="spellStart"/>
            <w:r>
              <w:t>ba</w:t>
            </w:r>
            <w:proofErr w:type="spellEnd"/>
            <w:r w:rsidR="006A44C0">
              <w:br/>
            </w:r>
            <w:proofErr w:type="spellStart"/>
            <w:r>
              <w:t>najalot</w:t>
            </w:r>
            <w:proofErr w:type="spellEnd"/>
            <w:r>
              <w:t xml:space="preserve"> pipul </w:t>
            </w:r>
            <w:proofErr w:type="spellStart"/>
            <w:r>
              <w:t>abat</w:t>
            </w:r>
            <w:proofErr w:type="spellEnd"/>
            <w:r>
              <w:t>…</w:t>
            </w:r>
          </w:p>
        </w:tc>
      </w:tr>
      <w:tr w:rsidR="00F35965" w:rsidRPr="00C10640" w14:paraId="26046AB7" w14:textId="77777777" w:rsidTr="002A329C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3D142832" w14:textId="77777777" w:rsidR="00035579" w:rsidRPr="00785FE2" w:rsidRDefault="00D47099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49986E22" wp14:editId="77C5F680">
                  <wp:extent cx="1556385" cy="1556385"/>
                  <wp:effectExtent l="0" t="0" r="5715" b="5715"/>
                  <wp:docPr id="166766016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181941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4956E7B8" w14:textId="77777777" w:rsidR="00035579" w:rsidRPr="0060175F" w:rsidRDefault="00D47099" w:rsidP="0022441D">
            <w:pPr>
              <w:rPr>
                <w:lang w:val="it-IT"/>
              </w:rPr>
            </w:pPr>
            <w:r w:rsidRPr="0060175F">
              <w:rPr>
                <w:lang w:val="it-IT"/>
              </w:rPr>
              <w:t>Ai em a lida wen ai dellibatm pipul ba…</w:t>
            </w:r>
          </w:p>
        </w:tc>
      </w:tr>
      <w:tr w:rsidR="00F35965" w:rsidRPr="00C10640" w14:paraId="37B83D86" w14:textId="77777777" w:rsidTr="002A329C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127EC567" w14:textId="77777777" w:rsidR="00CC3D2B" w:rsidRPr="00785FE2" w:rsidRDefault="00D47099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008E78C7" wp14:editId="74BC0989">
                  <wp:extent cx="1556385" cy="1556385"/>
                  <wp:effectExtent l="0" t="0" r="5715" b="5715"/>
                  <wp:docPr id="1303104065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710158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2467A882" w14:textId="77777777" w:rsidR="00CC3D2B" w:rsidRPr="0060175F" w:rsidRDefault="00D47099" w:rsidP="0022441D">
            <w:pPr>
              <w:rPr>
                <w:lang w:val="it-IT"/>
              </w:rPr>
            </w:pPr>
            <w:r w:rsidRPr="0060175F">
              <w:rPr>
                <w:lang w:val="it-IT"/>
              </w:rPr>
              <w:t>Ai em a lida dumaji ai em rili gud ba…</w:t>
            </w:r>
          </w:p>
        </w:tc>
      </w:tr>
      <w:tr w:rsidR="00F35965" w14:paraId="09FF6F92" w14:textId="77777777" w:rsidTr="002A329C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321CFD4C" w14:textId="77777777" w:rsidR="00035579" w:rsidRPr="00785FE2" w:rsidRDefault="00D47099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6CC6C328" wp14:editId="2039BA9D">
                  <wp:extent cx="1556385" cy="1556385"/>
                  <wp:effectExtent l="0" t="0" r="5715" b="5715"/>
                  <wp:docPr id="481548671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0682496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1D2E0841" w14:textId="77777777" w:rsidR="00035579" w:rsidRDefault="00D47099" w:rsidP="0022441D">
            <w:r>
              <w:t>Ai em a lida dumaji main strongwan skil im….</w:t>
            </w:r>
          </w:p>
        </w:tc>
      </w:tr>
    </w:tbl>
    <w:p w14:paraId="2767F23B" w14:textId="77777777" w:rsidR="00982029" w:rsidRPr="00982029" w:rsidRDefault="00982029" w:rsidP="00982029"/>
    <w:p w14:paraId="59C49221" w14:textId="77777777" w:rsidR="00982029" w:rsidRDefault="00D47099">
      <w:pPr>
        <w:spacing w:before="0" w:after="0" w:line="240" w:lineRule="auto"/>
        <w:rPr>
          <w:rFonts w:ascii="Figtree SemiBold" w:hAnsi="Figtree SemiBold" w:cs="Times New Roman"/>
          <w:bCs/>
          <w:sz w:val="36"/>
          <w:szCs w:val="26"/>
        </w:rPr>
      </w:pPr>
      <w:r>
        <w:br w:type="page"/>
      </w:r>
    </w:p>
    <w:p w14:paraId="6526EDE1" w14:textId="1742D3C3" w:rsidR="00CC3D2B" w:rsidRPr="006A44C0" w:rsidRDefault="00D47099" w:rsidP="000B5022">
      <w:pPr>
        <w:pStyle w:val="Heading3activity"/>
        <w:rPr>
          <w:lang w:val="fr-FR"/>
        </w:rPr>
      </w:pPr>
      <w:r w:rsidRPr="006A44C0">
        <w:rPr>
          <w:lang w:val="fr-FR"/>
        </w:rPr>
        <w:lastRenderedPageBreak/>
        <w:t xml:space="preserve">Actibiti 2: </w:t>
      </w:r>
      <w:r w:rsidR="006A44C0" w:rsidRPr="006A44C0">
        <w:rPr>
          <w:lang w:val="fr-FR"/>
        </w:rPr>
        <w:t>L</w:t>
      </w:r>
      <w:r w:rsidRPr="006A44C0">
        <w:rPr>
          <w:lang w:val="fr-FR"/>
        </w:rPr>
        <w:t>enim ba yu skil</w:t>
      </w:r>
    </w:p>
    <w:tbl>
      <w:tblPr>
        <w:tblW w:w="9242" w:type="dxa"/>
        <w:tblInd w:w="15" w:type="dxa"/>
        <w:tblBorders>
          <w:top w:val="single" w:sz="12" w:space="0" w:color="77347C" w:themeColor="text2"/>
          <w:left w:val="single" w:sz="12" w:space="0" w:color="77347C" w:themeColor="text2"/>
          <w:bottom w:val="single" w:sz="12" w:space="0" w:color="77347C" w:themeColor="text2"/>
          <w:right w:val="single" w:sz="12" w:space="0" w:color="77347C" w:themeColor="text2"/>
        </w:tblBorders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35965" w:rsidRPr="009D2516" w14:paraId="293F3A3A" w14:textId="77777777" w:rsidTr="00592170">
        <w:trPr>
          <w:trHeight w:val="2268"/>
        </w:trPr>
        <w:tc>
          <w:tcPr>
            <w:tcW w:w="2668" w:type="dxa"/>
            <w:vAlign w:val="center"/>
          </w:tcPr>
          <w:p w14:paraId="2180AE2D" w14:textId="77777777" w:rsidR="008D21CA" w:rsidRPr="00785FE2" w:rsidRDefault="00D47099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61B8CDDC" wp14:editId="09BE4CF0">
                  <wp:extent cx="1556385" cy="1556385"/>
                  <wp:effectExtent l="0" t="0" r="5715" b="5715"/>
                  <wp:docPr id="1089535607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9329892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0A6BB3A" w14:textId="77777777" w:rsidR="00592170" w:rsidRPr="00B03F92" w:rsidRDefault="00D47099" w:rsidP="00592170">
            <w:r w:rsidRPr="00B03F92">
              <w:t xml:space="preserve">Dijan </w:t>
            </w:r>
            <w:proofErr w:type="spellStart"/>
            <w:r w:rsidRPr="00B03F92">
              <w:t>actibiti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gara</w:t>
            </w:r>
            <w:proofErr w:type="spellEnd"/>
            <w:r w:rsidRPr="00B03F92">
              <w:t xml:space="preserve"> album </w:t>
            </w:r>
            <w:proofErr w:type="spellStart"/>
            <w:r w:rsidRPr="00B03F92">
              <w:t>yu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lenim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ba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yu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ronwan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lida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skil</w:t>
            </w:r>
            <w:proofErr w:type="spellEnd"/>
            <w:r w:rsidRPr="00B03F92">
              <w:t>.</w:t>
            </w:r>
          </w:p>
          <w:p w14:paraId="776999D3" w14:textId="24648C6D" w:rsidR="00E53199" w:rsidRPr="009D2516" w:rsidRDefault="00D47099" w:rsidP="00592170">
            <w:r w:rsidRPr="009D2516">
              <w:t xml:space="preserve">Yu gin </w:t>
            </w:r>
            <w:proofErr w:type="spellStart"/>
            <w:r w:rsidRPr="009D2516">
              <w:t>faindem</w:t>
            </w:r>
            <w:proofErr w:type="spellEnd"/>
            <w:r w:rsidRPr="009D2516">
              <w:t xml:space="preserve"> </w:t>
            </w:r>
            <w:proofErr w:type="spellStart"/>
            <w:r w:rsidRPr="009D2516">
              <w:t>lis</w:t>
            </w:r>
            <w:proofErr w:type="spellEnd"/>
            <w:r w:rsidRPr="009D2516">
              <w:t xml:space="preserve"> </w:t>
            </w:r>
            <w:proofErr w:type="spellStart"/>
            <w:r w:rsidRPr="009D2516">
              <w:t>ba</w:t>
            </w:r>
            <w:proofErr w:type="spellEnd"/>
            <w:r w:rsidRPr="009D2516">
              <w:t xml:space="preserve"> </w:t>
            </w:r>
            <w:proofErr w:type="spellStart"/>
            <w:r w:rsidRPr="009D2516">
              <w:t>skil</w:t>
            </w:r>
            <w:proofErr w:type="spellEnd"/>
            <w:r w:rsidRPr="009D2516">
              <w:t xml:space="preserve"> </w:t>
            </w:r>
            <w:proofErr w:type="spellStart"/>
            <w:r w:rsidRPr="009D2516">
              <w:t>yu</w:t>
            </w:r>
            <w:proofErr w:type="spellEnd"/>
            <w:r w:rsidRPr="009D2516">
              <w:t xml:space="preserve"> gin </w:t>
            </w:r>
            <w:proofErr w:type="spellStart"/>
            <w:r w:rsidRPr="009D2516">
              <w:t>bildemap</w:t>
            </w:r>
            <w:proofErr w:type="spellEnd"/>
            <w:r w:rsidRPr="009D2516">
              <w:t xml:space="preserve"> </w:t>
            </w:r>
            <w:proofErr w:type="spellStart"/>
            <w:r w:rsidRPr="009D2516">
              <w:t>ba</w:t>
            </w:r>
            <w:proofErr w:type="spellEnd"/>
            <w:r w:rsidRPr="009D2516">
              <w:t xml:space="preserve"> bi </w:t>
            </w:r>
            <w:proofErr w:type="spellStart"/>
            <w:r w:rsidRPr="009D2516">
              <w:t>gudwan</w:t>
            </w:r>
            <w:proofErr w:type="spellEnd"/>
            <w:r w:rsidRPr="009D2516">
              <w:t xml:space="preserve"> </w:t>
            </w:r>
            <w:proofErr w:type="spellStart"/>
            <w:r w:rsidRPr="009D2516">
              <w:t>lida</w:t>
            </w:r>
            <w:proofErr w:type="spellEnd"/>
            <w:r w:rsidRPr="009D2516">
              <w:t xml:space="preserve"> la </w:t>
            </w:r>
            <w:proofErr w:type="spellStart"/>
            <w:r w:rsidRPr="009D2516">
              <w:t>peij</w:t>
            </w:r>
            <w:proofErr w:type="spellEnd"/>
            <w:r w:rsidR="0034176F">
              <w:fldChar w:fldCharType="begin"/>
            </w:r>
            <w:r w:rsidR="0034176F" w:rsidRPr="009D2516">
              <w:instrText xml:space="preserve"> HYPERLINK \l "_The_skills_you" </w:instrText>
            </w:r>
            <w:r w:rsidR="0034176F">
              <w:fldChar w:fldCharType="separate"/>
            </w:r>
            <w:r w:rsidR="00E53199" w:rsidRPr="009D2516">
              <w:rPr>
                <w:rStyle w:val="Hyperlink"/>
                <w:rFonts w:ascii="Proxima Nova" w:hAnsi="Proxima Nova"/>
                <w:b w:val="0"/>
                <w:bCs/>
                <w:u w:val="none"/>
              </w:rPr>
              <w:t xml:space="preserve"> </w:t>
            </w:r>
            <w:r w:rsidR="0034176F">
              <w:rPr>
                <w:rStyle w:val="Hyperlink"/>
                <w:rFonts w:ascii="Proxima Nova" w:hAnsi="Proxima Nova"/>
                <w:b w:val="0"/>
                <w:bCs/>
                <w:u w:val="none"/>
              </w:rPr>
              <w:fldChar w:fldCharType="end"/>
            </w:r>
            <w:r w:rsidRPr="00E942A5">
              <w:rPr>
                <w:b/>
                <w:bCs/>
                <w:u w:val="single"/>
              </w:rPr>
              <w:fldChar w:fldCharType="begin"/>
            </w:r>
            <w:r w:rsidRPr="009D2516">
              <w:rPr>
                <w:b/>
                <w:bCs/>
                <w:u w:val="single"/>
              </w:rPr>
              <w:instrText xml:space="preserve"> PAGEREF _Ref175138895 \h </w:instrText>
            </w:r>
            <w:r w:rsidRPr="00E942A5">
              <w:rPr>
                <w:b/>
                <w:bCs/>
                <w:u w:val="single"/>
              </w:rPr>
            </w:r>
            <w:r w:rsidRPr="00E942A5">
              <w:rPr>
                <w:b/>
                <w:bCs/>
                <w:u w:val="single"/>
              </w:rPr>
              <w:fldChar w:fldCharType="separate"/>
            </w:r>
            <w:r w:rsidR="00994A74">
              <w:rPr>
                <w:b/>
                <w:bCs/>
                <w:noProof/>
                <w:u w:val="single"/>
              </w:rPr>
              <w:t>9</w:t>
            </w:r>
            <w:r w:rsidRPr="00E942A5">
              <w:rPr>
                <w:b/>
                <w:bCs/>
                <w:u w:val="single"/>
              </w:rPr>
              <w:fldChar w:fldCharType="end"/>
            </w:r>
            <w:r w:rsidRPr="009D2516">
              <w:t>.</w:t>
            </w:r>
          </w:p>
        </w:tc>
      </w:tr>
      <w:tr w:rsidR="00F35965" w14:paraId="1EC3F844" w14:textId="77777777" w:rsidTr="00592170">
        <w:trPr>
          <w:trHeight w:val="2268"/>
        </w:trPr>
        <w:tc>
          <w:tcPr>
            <w:tcW w:w="2668" w:type="dxa"/>
            <w:vAlign w:val="center"/>
          </w:tcPr>
          <w:p w14:paraId="79A97F3C" w14:textId="77777777" w:rsidR="00592170" w:rsidRDefault="00D47099" w:rsidP="002A329C">
            <w:pPr>
              <w:pStyle w:val="Image"/>
              <w:spacing w:before="360" w:after="36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9A48C2" wp14:editId="0DE635D0">
                  <wp:extent cx="1556385" cy="1556385"/>
                  <wp:effectExtent l="0" t="0" r="5715" b="5715"/>
                  <wp:docPr id="927919608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22293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6831B87" w14:textId="27B4CB38" w:rsidR="00592170" w:rsidRDefault="00D47099" w:rsidP="008D21CA">
            <w:proofErr w:type="spellStart"/>
            <w:r>
              <w:t>Faindim</w:t>
            </w:r>
            <w:proofErr w:type="spellEnd"/>
            <w:r>
              <w:t xml:space="preserve"> </w:t>
            </w:r>
            <w:proofErr w:type="spellStart"/>
            <w:r>
              <w:t>skil</w:t>
            </w:r>
            <w:proofErr w:type="spellEnd"/>
            <w:r>
              <w:t xml:space="preserve"> </w:t>
            </w:r>
            <w:proofErr w:type="spellStart"/>
            <w:r>
              <w:t>yu</w:t>
            </w:r>
            <w:proofErr w:type="spellEnd"/>
            <w:r>
              <w:t xml:space="preserve"> bin </w:t>
            </w:r>
            <w:proofErr w:type="spellStart"/>
            <w:r>
              <w:t>duim</w:t>
            </w:r>
            <w:proofErr w:type="spellEnd"/>
            <w:r>
              <w:t xml:space="preserve"> </w:t>
            </w:r>
            <w:proofErr w:type="spellStart"/>
            <w:r>
              <w:t>bifo</w:t>
            </w:r>
            <w:proofErr w:type="spellEnd"/>
            <w:r>
              <w:t xml:space="preserve"> </w:t>
            </w:r>
            <w:proofErr w:type="spellStart"/>
            <w:r>
              <w:t>en</w:t>
            </w:r>
            <w:proofErr w:type="spellEnd"/>
            <w:r>
              <w:t xml:space="preserve"> </w:t>
            </w:r>
            <w:proofErr w:type="spellStart"/>
            <w:r>
              <w:t>raidimdaun</w:t>
            </w:r>
            <w:proofErr w:type="spellEnd"/>
            <w:r>
              <w:t xml:space="preserve"> wen</w:t>
            </w:r>
            <w:r w:rsidR="006A44C0">
              <w:br/>
            </w:r>
            <w:proofErr w:type="spellStart"/>
            <w:r>
              <w:t>yu</w:t>
            </w:r>
            <w:proofErr w:type="spellEnd"/>
            <w:r>
              <w:t xml:space="preserve"> bin </w:t>
            </w:r>
            <w:proofErr w:type="spellStart"/>
            <w:r>
              <w:t>yujim</w:t>
            </w:r>
            <w:proofErr w:type="spellEnd"/>
            <w:r>
              <w:t>.</w:t>
            </w:r>
          </w:p>
        </w:tc>
      </w:tr>
      <w:tr w:rsidR="00F35965" w14:paraId="54AAE00E" w14:textId="77777777" w:rsidTr="00592170">
        <w:trPr>
          <w:trHeight w:val="2268"/>
        </w:trPr>
        <w:tc>
          <w:tcPr>
            <w:tcW w:w="2668" w:type="dxa"/>
            <w:vAlign w:val="center"/>
          </w:tcPr>
          <w:p w14:paraId="5F1803AC" w14:textId="77777777" w:rsidR="00E53199" w:rsidRPr="00785FE2" w:rsidRDefault="00D47099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53AB1F4A" wp14:editId="66DC3299">
                  <wp:extent cx="1557020" cy="1557020"/>
                  <wp:effectExtent l="0" t="0" r="5080" b="5080"/>
                  <wp:docPr id="818811405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347469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55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751B573" w14:textId="77777777" w:rsidR="00E53199" w:rsidRDefault="00D47099" w:rsidP="008D21CA">
            <w:r>
              <w:t>Im rait if yu noma gara stori ba eolot skil.</w:t>
            </w:r>
          </w:p>
        </w:tc>
      </w:tr>
      <w:tr w:rsidR="00F35965" w:rsidRPr="0033220C" w14:paraId="60F8563C" w14:textId="77777777" w:rsidTr="00592170">
        <w:trPr>
          <w:trHeight w:val="2268"/>
        </w:trPr>
        <w:tc>
          <w:tcPr>
            <w:tcW w:w="2668" w:type="dxa"/>
            <w:vAlign w:val="center"/>
          </w:tcPr>
          <w:p w14:paraId="3A626CC7" w14:textId="77777777" w:rsidR="00DD5452" w:rsidRPr="00785FE2" w:rsidRDefault="00D47099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288DF3D2" wp14:editId="68CF89C4">
                  <wp:extent cx="1556385" cy="1556385"/>
                  <wp:effectExtent l="0" t="0" r="5715" b="5715"/>
                  <wp:docPr id="1169898177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3593499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CF3D326" w14:textId="77777777" w:rsidR="00DD5452" w:rsidRPr="00B03F92" w:rsidRDefault="00D47099" w:rsidP="008D21CA">
            <w:r w:rsidRPr="00B03F92">
              <w:t xml:space="preserve">En </w:t>
            </w:r>
            <w:proofErr w:type="spellStart"/>
            <w:r w:rsidRPr="00B03F92">
              <w:t>im</w:t>
            </w:r>
            <w:proofErr w:type="spellEnd"/>
            <w:r w:rsidRPr="00B03F92">
              <w:t xml:space="preserve"> album </w:t>
            </w:r>
            <w:proofErr w:type="spellStart"/>
            <w:r w:rsidRPr="00B03F92">
              <w:t>yu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sabi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wijan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skil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yu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nid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ba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abum</w:t>
            </w:r>
            <w:proofErr w:type="spellEnd"/>
            <w:r w:rsidRPr="00B03F92">
              <w:t>.</w:t>
            </w:r>
          </w:p>
        </w:tc>
      </w:tr>
    </w:tbl>
    <w:p w14:paraId="32111856" w14:textId="77777777" w:rsidR="000B5022" w:rsidRPr="00B03F92" w:rsidRDefault="000B5022">
      <w:pPr>
        <w:spacing w:before="0" w:after="0" w:line="240" w:lineRule="auto"/>
        <w:rPr>
          <w:rFonts w:cs="Times New Roman"/>
          <w:b/>
          <w:bCs/>
          <w:sz w:val="32"/>
          <w:szCs w:val="26"/>
          <w:lang w:eastAsia="x-none"/>
        </w:rPr>
        <w:sectPr w:rsidR="000B5022" w:rsidRPr="00B03F92" w:rsidSect="00AB7F31">
          <w:headerReference w:type="first" r:id="rId90"/>
          <w:footerReference w:type="first" r:id="rId91"/>
          <w:pgSz w:w="11906" w:h="16838"/>
          <w:pgMar w:top="1134" w:right="1440" w:bottom="1134" w:left="1440" w:header="567" w:footer="340" w:gutter="0"/>
          <w:cols w:space="708"/>
          <w:titlePg/>
          <w:docGrid w:linePitch="381"/>
        </w:sectPr>
      </w:pPr>
    </w:p>
    <w:p w14:paraId="54DF5B3B" w14:textId="3408227A" w:rsidR="00691FF4" w:rsidRPr="00CE3721" w:rsidRDefault="00D47099" w:rsidP="008A3131">
      <w:pPr>
        <w:pStyle w:val="Heading2"/>
        <w:spacing w:after="840"/>
      </w:pPr>
      <w:r>
        <w:rPr>
          <w:noProof/>
          <w:lang w:val="en-AU"/>
        </w:rPr>
        <w:lastRenderedPageBreak/>
        <w:drawing>
          <wp:anchor distT="0" distB="0" distL="114300" distR="114300" simplePos="0" relativeHeight="251661312" behindDoc="1" locked="0" layoutInCell="1" allowOverlap="1" wp14:anchorId="7CE5132B" wp14:editId="7B1D5932">
            <wp:simplePos x="0" y="0"/>
            <wp:positionH relativeFrom="margin">
              <wp:posOffset>5256530</wp:posOffset>
            </wp:positionH>
            <wp:positionV relativeFrom="margin">
              <wp:posOffset>-180340</wp:posOffset>
            </wp:positionV>
            <wp:extent cx="1007280" cy="1007280"/>
            <wp:effectExtent l="0" t="0" r="2540" b="2540"/>
            <wp:wrapNone/>
            <wp:docPr id="108106497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107725" name="Picture 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280" cy="100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2" w:name="_Toc256000005"/>
      <w:r>
        <w:t xml:space="preserve">Principle 2 – </w:t>
      </w:r>
      <w:r w:rsidR="0018319A" w:rsidRPr="00B03F92">
        <w:rPr>
          <w:lang w:val="de-DE"/>
        </w:rPr>
        <w:t>R</w:t>
      </w:r>
      <w:proofErr w:type="spellStart"/>
      <w:r>
        <w:t>ispek</w:t>
      </w:r>
      <w:proofErr w:type="spellEnd"/>
      <w:r>
        <w:t xml:space="preserve"> </w:t>
      </w:r>
      <w:proofErr w:type="spellStart"/>
      <w:r>
        <w:t>diffrin</w:t>
      </w:r>
      <w:proofErr w:type="spellEnd"/>
      <w:r>
        <w:t xml:space="preserve"> </w:t>
      </w:r>
      <w:proofErr w:type="spellStart"/>
      <w:r>
        <w:t>kain</w:t>
      </w:r>
      <w:proofErr w:type="spellEnd"/>
      <w:r>
        <w:t xml:space="preserve"> </w:t>
      </w:r>
      <w:proofErr w:type="spellStart"/>
      <w:r>
        <w:t>en</w:t>
      </w:r>
      <w:proofErr w:type="spellEnd"/>
      <w:r w:rsidR="006A44C0">
        <w:br/>
      </w:r>
      <w:proofErr w:type="spellStart"/>
      <w:r>
        <w:t>wanim</w:t>
      </w:r>
      <w:proofErr w:type="spellEnd"/>
      <w:r>
        <w:t xml:space="preserve"> </w:t>
      </w:r>
      <w:proofErr w:type="spellStart"/>
      <w:r>
        <w:t>dey</w:t>
      </w:r>
      <w:proofErr w:type="spellEnd"/>
      <w:r>
        <w:t xml:space="preserve"> bin </w:t>
      </w:r>
      <w:proofErr w:type="spellStart"/>
      <w:r>
        <w:t>guthru</w:t>
      </w:r>
      <w:bookmarkEnd w:id="12"/>
      <w:proofErr w:type="spellEnd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35965" w14:paraId="1C79D70F" w14:textId="77777777" w:rsidTr="00D02408">
        <w:trPr>
          <w:trHeight w:val="2268"/>
        </w:trPr>
        <w:tc>
          <w:tcPr>
            <w:tcW w:w="2668" w:type="dxa"/>
            <w:vAlign w:val="center"/>
          </w:tcPr>
          <w:p w14:paraId="17BBC4EC" w14:textId="77777777" w:rsidR="00691FF4" w:rsidRPr="00785FE2" w:rsidRDefault="00D47099" w:rsidP="00FB22D6">
            <w:pPr>
              <w:pStyle w:val="Image"/>
              <w:spacing w:before="480" w:after="480"/>
            </w:pPr>
            <w:r>
              <w:rPr>
                <w:noProof/>
              </w:rPr>
              <w:drawing>
                <wp:inline distT="0" distB="0" distL="0" distR="0" wp14:anchorId="2FF3C7AE" wp14:editId="36402312">
                  <wp:extent cx="1556385" cy="1556385"/>
                  <wp:effectExtent l="0" t="0" r="5715" b="5715"/>
                  <wp:docPr id="1623243702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2756763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97E4716" w14:textId="40A1FB53" w:rsidR="00691FF4" w:rsidRDefault="00D47099" w:rsidP="00D02408">
            <w:r>
              <w:t xml:space="preserve">Wen </w:t>
            </w:r>
            <w:proofErr w:type="spellStart"/>
            <w:r>
              <w:t>yu</w:t>
            </w:r>
            <w:proofErr w:type="spellEnd"/>
            <w:r>
              <w:t xml:space="preserve"> </w:t>
            </w:r>
            <w:r w:rsidRPr="00D02408">
              <w:rPr>
                <w:rStyle w:val="Strong"/>
              </w:rPr>
              <w:t xml:space="preserve">value </w:t>
            </w:r>
            <w:proofErr w:type="spellStart"/>
            <w:r>
              <w:t>samjing</w:t>
            </w:r>
            <w:proofErr w:type="spellEnd"/>
            <w:r>
              <w:t xml:space="preserve">, </w:t>
            </w:r>
            <w:proofErr w:type="spellStart"/>
            <w:r>
              <w:t>yu</w:t>
            </w:r>
            <w:proofErr w:type="spellEnd"/>
            <w:r>
              <w:t xml:space="preserve"> </w:t>
            </w:r>
            <w:proofErr w:type="spellStart"/>
            <w:r>
              <w:t>rigin</w:t>
            </w:r>
            <w:proofErr w:type="spellEnd"/>
            <w:r>
              <w:t xml:space="preserve"> </w:t>
            </w:r>
            <w:proofErr w:type="spellStart"/>
            <w:r>
              <w:t>im</w:t>
            </w:r>
            <w:proofErr w:type="spellEnd"/>
            <w:r>
              <w:t xml:space="preserve"> </w:t>
            </w:r>
            <w:proofErr w:type="spellStart"/>
            <w:r>
              <w:t>brabli</w:t>
            </w:r>
            <w:proofErr w:type="spellEnd"/>
            <w:r w:rsidR="006A44C0">
              <w:t> </w:t>
            </w:r>
            <w:proofErr w:type="spellStart"/>
            <w:r>
              <w:t>portenwan</w:t>
            </w:r>
            <w:proofErr w:type="spellEnd"/>
            <w:r>
              <w:t xml:space="preserve">. </w:t>
            </w:r>
          </w:p>
        </w:tc>
      </w:tr>
      <w:tr w:rsidR="00F35965" w14:paraId="35B89202" w14:textId="77777777" w:rsidTr="002A329C">
        <w:trPr>
          <w:trHeight w:val="3780"/>
        </w:trPr>
        <w:tc>
          <w:tcPr>
            <w:tcW w:w="2668" w:type="dxa"/>
            <w:vAlign w:val="center"/>
          </w:tcPr>
          <w:p w14:paraId="093C198B" w14:textId="77777777" w:rsidR="00691FF4" w:rsidRPr="00785FE2" w:rsidRDefault="00D47099" w:rsidP="00FB22D6">
            <w:pPr>
              <w:pStyle w:val="Image"/>
              <w:spacing w:before="480" w:after="480"/>
            </w:pPr>
            <w:r>
              <w:rPr>
                <w:noProof/>
              </w:rPr>
              <w:drawing>
                <wp:inline distT="0" distB="0" distL="0" distR="0" wp14:anchorId="558E409B" wp14:editId="4D5156B2">
                  <wp:extent cx="1556385" cy="1556385"/>
                  <wp:effectExtent l="0" t="0" r="5715" b="5715"/>
                  <wp:docPr id="1304697571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562743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1AC9AB9" w14:textId="77777777" w:rsidR="00691FF4" w:rsidRDefault="00D47099" w:rsidP="0022441D">
            <w:r>
              <w:t>Gud wan lida im value (rispek) en laigim ala kain wei ebdribodi diffrin.</w:t>
            </w:r>
          </w:p>
        </w:tc>
      </w:tr>
      <w:tr w:rsidR="00F35965" w:rsidRPr="0033220C" w14:paraId="7E2F67E9" w14:textId="77777777" w:rsidTr="00691FF4">
        <w:trPr>
          <w:trHeight w:val="2268"/>
        </w:trPr>
        <w:tc>
          <w:tcPr>
            <w:tcW w:w="2668" w:type="dxa"/>
            <w:vAlign w:val="center"/>
          </w:tcPr>
          <w:p w14:paraId="04C638A9" w14:textId="77777777" w:rsidR="00705AFB" w:rsidRPr="00785FE2" w:rsidRDefault="00D47099" w:rsidP="00FB22D6">
            <w:pPr>
              <w:pStyle w:val="Image"/>
              <w:spacing w:before="480" w:after="480"/>
            </w:pPr>
            <w:r>
              <w:rPr>
                <w:noProof/>
              </w:rPr>
              <w:drawing>
                <wp:inline distT="0" distB="0" distL="0" distR="0" wp14:anchorId="4477C314" wp14:editId="4183BCFE">
                  <wp:extent cx="1557020" cy="1504315"/>
                  <wp:effectExtent l="0" t="0" r="5080" b="635"/>
                  <wp:docPr id="2036205188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891565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50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3786E61" w14:textId="77777777" w:rsidR="00705AFB" w:rsidRPr="001665CE" w:rsidRDefault="00D47099" w:rsidP="0022441D">
            <w:pPr>
              <w:rPr>
                <w:lang w:val="es-MX"/>
              </w:rPr>
            </w:pPr>
            <w:r w:rsidRPr="001665CE">
              <w:rPr>
                <w:lang w:val="es-MX"/>
              </w:rPr>
              <w:t>Dijan min ala diffrin stori ba ebdribadi laif du.</w:t>
            </w:r>
          </w:p>
        </w:tc>
      </w:tr>
    </w:tbl>
    <w:p w14:paraId="7BB24C54" w14:textId="77777777" w:rsidR="009D7B62" w:rsidRPr="001665CE" w:rsidRDefault="00D47099" w:rsidP="00384144">
      <w:pPr>
        <w:rPr>
          <w:lang w:val="es-MX"/>
        </w:rPr>
      </w:pPr>
      <w:r w:rsidRPr="001665CE">
        <w:rPr>
          <w:lang w:val="es-MX"/>
        </w:rPr>
        <w:br w:type="page"/>
      </w:r>
    </w:p>
    <w:p w14:paraId="022727EF" w14:textId="77777777" w:rsidR="00691FF4" w:rsidRPr="00B03F92" w:rsidRDefault="00D47099" w:rsidP="000B5022">
      <w:pPr>
        <w:pStyle w:val="Heading3activity"/>
        <w:rPr>
          <w:lang w:val="es-MX"/>
        </w:rPr>
      </w:pPr>
      <w:r w:rsidRPr="00B03F92">
        <w:rPr>
          <w:lang w:val="es-MX"/>
        </w:rPr>
        <w:lastRenderedPageBreak/>
        <w:t>Actibiti 1: Sheya stori blanga yu laif</w:t>
      </w:r>
    </w:p>
    <w:tbl>
      <w:tblPr>
        <w:tblW w:w="9257" w:type="dxa"/>
        <w:tblBorders>
          <w:top w:val="single" w:sz="12" w:space="0" w:color="77347C" w:themeColor="text2"/>
          <w:left w:val="single" w:sz="12" w:space="0" w:color="77347C" w:themeColor="text2"/>
          <w:bottom w:val="single" w:sz="12" w:space="0" w:color="77347C" w:themeColor="text2"/>
          <w:right w:val="single" w:sz="12" w:space="0" w:color="77347C" w:themeColor="text2"/>
        </w:tblBorders>
        <w:tblLayout w:type="fixed"/>
        <w:tblLook w:val="04A0" w:firstRow="1" w:lastRow="0" w:firstColumn="1" w:lastColumn="0" w:noHBand="0" w:noVBand="1"/>
      </w:tblPr>
      <w:tblGrid>
        <w:gridCol w:w="15"/>
        <w:gridCol w:w="2653"/>
        <w:gridCol w:w="15"/>
        <w:gridCol w:w="6559"/>
        <w:gridCol w:w="15"/>
      </w:tblGrid>
      <w:tr w:rsidR="00F35965" w:rsidRPr="0033220C" w14:paraId="01925CE5" w14:textId="77777777" w:rsidTr="002A329C">
        <w:trPr>
          <w:gridAfter w:val="1"/>
          <w:wAfter w:w="15" w:type="dxa"/>
          <w:trHeight w:val="89"/>
        </w:trPr>
        <w:tc>
          <w:tcPr>
            <w:tcW w:w="2668" w:type="dxa"/>
            <w:gridSpan w:val="2"/>
            <w:vAlign w:val="center"/>
          </w:tcPr>
          <w:p w14:paraId="3333A137" w14:textId="77777777" w:rsidR="00B83DDD" w:rsidRPr="00B03F92" w:rsidRDefault="00B83DDD" w:rsidP="0022441D">
            <w:pPr>
              <w:pStyle w:val="Image"/>
              <w:rPr>
                <w:lang w:val="es-MX"/>
              </w:rPr>
            </w:pPr>
          </w:p>
        </w:tc>
        <w:tc>
          <w:tcPr>
            <w:tcW w:w="6574" w:type="dxa"/>
            <w:gridSpan w:val="2"/>
            <w:vAlign w:val="center"/>
          </w:tcPr>
          <w:p w14:paraId="5EBC86F5" w14:textId="77777777" w:rsidR="00B83DDD" w:rsidRPr="001665CE" w:rsidRDefault="00D47099" w:rsidP="002A329C">
            <w:pPr>
              <w:spacing w:before="240"/>
              <w:rPr>
                <w:lang w:val="es-MX"/>
              </w:rPr>
            </w:pPr>
            <w:r w:rsidRPr="001665CE">
              <w:rPr>
                <w:lang w:val="es-MX"/>
              </w:rPr>
              <w:t>Dijan actibiti gara album yu len moa hau blanga:</w:t>
            </w:r>
          </w:p>
        </w:tc>
      </w:tr>
      <w:tr w:rsidR="00F35965" w14:paraId="35B2E298" w14:textId="77777777" w:rsidTr="002A329C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67026247" w14:textId="77777777" w:rsidR="009E3E9A" w:rsidRPr="00785FE2" w:rsidRDefault="00D47099" w:rsidP="005909A7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75F6373C" wp14:editId="01B1E645">
                  <wp:extent cx="1260000" cy="1260000"/>
                  <wp:effectExtent l="0" t="0" r="0" b="0"/>
                  <wp:docPr id="1578559036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050932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61813A9F" w14:textId="77777777" w:rsidR="009E3E9A" w:rsidRDefault="00D47099" w:rsidP="002E0772">
            <w:pPr>
              <w:pStyle w:val="ListParagraph"/>
              <w:numPr>
                <w:ilvl w:val="0"/>
                <w:numId w:val="6"/>
              </w:numPr>
            </w:pPr>
            <w:r>
              <w:t>yu</w:t>
            </w:r>
          </w:p>
        </w:tc>
      </w:tr>
      <w:tr w:rsidR="00F35965" w14:paraId="307F984D" w14:textId="77777777" w:rsidTr="002A329C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2AABAC39" w14:textId="77777777" w:rsidR="009E3E9A" w:rsidRPr="00785FE2" w:rsidRDefault="00D47099" w:rsidP="005909A7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20DBA715" wp14:editId="25A58515">
                  <wp:extent cx="1557020" cy="1175385"/>
                  <wp:effectExtent l="0" t="0" r="0" b="5715"/>
                  <wp:docPr id="1699966730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7109125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175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16FAD9BB" w14:textId="77777777" w:rsidR="009E3E9A" w:rsidRDefault="00D47099" w:rsidP="002E0772">
            <w:pPr>
              <w:pStyle w:val="ListParagraph"/>
              <w:numPr>
                <w:ilvl w:val="0"/>
                <w:numId w:val="6"/>
              </w:numPr>
            </w:pPr>
            <w:r>
              <w:t>najalot pipul.</w:t>
            </w:r>
          </w:p>
        </w:tc>
      </w:tr>
      <w:tr w:rsidR="00F35965" w14:paraId="5934D6C2" w14:textId="77777777" w:rsidTr="002A329C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2A0292BF" w14:textId="77777777" w:rsidR="005909A7" w:rsidRDefault="00D47099" w:rsidP="005909A7">
            <w:pPr>
              <w:pStyle w:val="Image"/>
              <w:spacing w:before="720" w:after="36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EF46CD" wp14:editId="4B7C0DF3">
                  <wp:extent cx="1555750" cy="1555750"/>
                  <wp:effectExtent l="0" t="0" r="6350" b="6350"/>
                  <wp:docPr id="2026112806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8170071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3FC47BE2" w14:textId="77777777" w:rsidR="005909A7" w:rsidRDefault="00D47099" w:rsidP="005909A7">
            <w:pPr>
              <w:spacing w:before="480"/>
            </w:pPr>
            <w:r>
              <w:t>Yu gin dellim yu stori eni wie yu wandim.</w:t>
            </w:r>
          </w:p>
          <w:p w14:paraId="6FD1666A" w14:textId="77777777" w:rsidR="005909A7" w:rsidRDefault="00D47099" w:rsidP="005909A7">
            <w:r>
              <w:t>Sabi yu maiti:</w:t>
            </w:r>
          </w:p>
          <w:p w14:paraId="4F52DE21" w14:textId="77777777" w:rsidR="005909A7" w:rsidRDefault="00D47099" w:rsidP="005909A7">
            <w:pPr>
              <w:pStyle w:val="ListParagraph"/>
              <w:numPr>
                <w:ilvl w:val="0"/>
                <w:numId w:val="6"/>
              </w:numPr>
            </w:pPr>
            <w:r>
              <w:t>raidimdaun stori</w:t>
            </w:r>
          </w:p>
          <w:p w14:paraId="392067F0" w14:textId="77777777" w:rsidR="005909A7" w:rsidRDefault="00D47099" w:rsidP="005909A7">
            <w:pPr>
              <w:pStyle w:val="ListParagraph"/>
              <w:numPr>
                <w:ilvl w:val="0"/>
                <w:numId w:val="6"/>
              </w:numPr>
            </w:pPr>
            <w:r>
              <w:t>meigim pikcha by drawim or yujim foto</w:t>
            </w:r>
          </w:p>
          <w:p w14:paraId="2B4034C3" w14:textId="77777777" w:rsidR="005909A7" w:rsidRDefault="00D47099" w:rsidP="005909A7">
            <w:pPr>
              <w:pStyle w:val="ListParagraph"/>
              <w:numPr>
                <w:ilvl w:val="0"/>
                <w:numId w:val="6"/>
              </w:numPr>
            </w:pPr>
            <w:r>
              <w:t>meigim shotwan bidiyo.</w:t>
            </w:r>
          </w:p>
        </w:tc>
      </w:tr>
      <w:tr w:rsidR="00F35965" w14:paraId="715A869E" w14:textId="77777777" w:rsidTr="002A329C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5B1FB9F9" w14:textId="77777777" w:rsidR="00691FF4" w:rsidRPr="00785FE2" w:rsidRDefault="00D47099" w:rsidP="005909A7">
            <w:pPr>
              <w:pStyle w:val="Image"/>
              <w:spacing w:before="480"/>
            </w:pPr>
            <w:r>
              <w:rPr>
                <w:noProof/>
              </w:rPr>
              <w:drawing>
                <wp:inline distT="0" distB="0" distL="0" distR="0" wp14:anchorId="712FF732" wp14:editId="582B23C9">
                  <wp:extent cx="1556385" cy="1556385"/>
                  <wp:effectExtent l="0" t="0" r="5715" b="5715"/>
                  <wp:docPr id="65558452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534421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6B2E7C11" w14:textId="77777777" w:rsidR="00691FF4" w:rsidRDefault="00D47099" w:rsidP="005909A7">
            <w:pPr>
              <w:spacing w:before="480"/>
            </w:pPr>
            <w:r>
              <w:t>Mela bin raidimdaun sam kwestjin andanith ba album yu meigim yu stori.</w:t>
            </w:r>
          </w:p>
        </w:tc>
      </w:tr>
      <w:tr w:rsidR="00F35965" w14:paraId="46DA7117" w14:textId="77777777" w:rsidTr="002A329C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38EB51B6" w14:textId="77777777" w:rsidR="00691FF4" w:rsidRPr="00785FE2" w:rsidRDefault="00D47099" w:rsidP="002A329C">
            <w:pPr>
              <w:pStyle w:val="Image"/>
              <w:spacing w:before="360" w:after="360"/>
            </w:pPr>
            <w:r>
              <w:rPr>
                <w:noProof/>
              </w:rPr>
              <w:lastRenderedPageBreak/>
              <w:drawing>
                <wp:inline distT="0" distB="0" distL="0" distR="0" wp14:anchorId="0A08C225" wp14:editId="0D0CBD0B">
                  <wp:extent cx="1556385" cy="1556385"/>
                  <wp:effectExtent l="0" t="0" r="5715" b="5715"/>
                  <wp:docPr id="2002192996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8058526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36AA85C4" w14:textId="77777777" w:rsidR="00691FF4" w:rsidRDefault="00D47099" w:rsidP="0022441D">
            <w:r>
              <w:t>Wanim ala gud ting bin hepin na yu laif?</w:t>
            </w:r>
          </w:p>
        </w:tc>
      </w:tr>
      <w:tr w:rsidR="00F35965" w14:paraId="7517324A" w14:textId="77777777" w:rsidTr="002A329C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453164BC" w14:textId="77777777" w:rsidR="00EC0BF4" w:rsidRPr="00785FE2" w:rsidRDefault="00D47099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3CBCF9EE" wp14:editId="38CCFC5F">
                  <wp:extent cx="1556385" cy="1556385"/>
                  <wp:effectExtent l="0" t="0" r="5715" b="5715"/>
                  <wp:docPr id="1976558022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883129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12F250EC" w14:textId="77777777" w:rsidR="00EC0BF4" w:rsidRDefault="00D47099" w:rsidP="00EC0BF4">
            <w:r>
              <w:t>Wanim ala nogud ting bin hepin na yu laif?</w:t>
            </w:r>
          </w:p>
        </w:tc>
      </w:tr>
      <w:tr w:rsidR="00F35965" w14:paraId="1C1FC9B3" w14:textId="77777777" w:rsidTr="002A329C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15F148CE" w14:textId="77777777" w:rsidR="00691FF4" w:rsidRPr="00785FE2" w:rsidRDefault="00D47099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2AFAAB58" wp14:editId="6D8C18D8">
                  <wp:extent cx="1556385" cy="1556385"/>
                  <wp:effectExtent l="0" t="0" r="5715" b="5715"/>
                  <wp:docPr id="1929424562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8036398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6482CD7E" w14:textId="77777777" w:rsidR="00691FF4" w:rsidRPr="001665CE" w:rsidRDefault="00D47099" w:rsidP="0022441D">
            <w:pPr>
              <w:rPr>
                <w:lang w:val="es-MX"/>
              </w:rPr>
            </w:pPr>
            <w:r w:rsidRPr="001665CE">
              <w:rPr>
                <w:lang w:val="es-MX"/>
              </w:rPr>
              <w:t>Hu ala portenwan pipul la yu laif?</w:t>
            </w:r>
          </w:p>
          <w:p w14:paraId="09123FA1" w14:textId="77777777" w:rsidR="00691FF4" w:rsidRDefault="00D47099" w:rsidP="0022441D">
            <w:proofErr w:type="spellStart"/>
            <w:r>
              <w:t>Watfo</w:t>
            </w:r>
            <w:proofErr w:type="spellEnd"/>
            <w:r>
              <w:t xml:space="preserve"> </w:t>
            </w:r>
            <w:proofErr w:type="spellStart"/>
            <w:r>
              <w:t>datlot</w:t>
            </w:r>
            <w:proofErr w:type="spellEnd"/>
            <w:r>
              <w:t xml:space="preserve"> </w:t>
            </w:r>
            <w:proofErr w:type="spellStart"/>
            <w:r>
              <w:t>portenwan</w:t>
            </w:r>
            <w:proofErr w:type="spellEnd"/>
            <w:r>
              <w:t>?</w:t>
            </w:r>
          </w:p>
        </w:tc>
      </w:tr>
      <w:tr w:rsidR="00F35965" w14:paraId="54486199" w14:textId="77777777" w:rsidTr="002A329C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0A899313" w14:textId="77777777" w:rsidR="00691FF4" w:rsidRPr="00B83DDD" w:rsidRDefault="00D47099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32A21A6B" wp14:editId="0FDC4FC5">
                  <wp:extent cx="1556385" cy="1556385"/>
                  <wp:effectExtent l="0" t="0" r="5715" b="5715"/>
                  <wp:docPr id="1226475507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31884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5ADBF879" w14:textId="77777777" w:rsidR="00691FF4" w:rsidRPr="00B83DDD" w:rsidRDefault="00D47099" w:rsidP="0022441D">
            <w:r w:rsidRPr="00B83DDD">
              <w:t>Wanim yu rili laigembat?</w:t>
            </w:r>
          </w:p>
          <w:p w14:paraId="43D8191E" w14:textId="77777777" w:rsidR="00691FF4" w:rsidRPr="00B83DDD" w:rsidRDefault="00D47099" w:rsidP="007052D8">
            <w:r w:rsidRPr="00B83DDD">
              <w:t>Hau dijan ting yu leigim bin jeinj yu laif?</w:t>
            </w:r>
          </w:p>
        </w:tc>
      </w:tr>
      <w:tr w:rsidR="00F35965" w14:paraId="2FF78718" w14:textId="77777777" w:rsidTr="002A329C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77D51248" w14:textId="77777777" w:rsidR="00691FF4" w:rsidRPr="00785FE2" w:rsidRDefault="00D47099" w:rsidP="002A329C">
            <w:pPr>
              <w:pStyle w:val="Image"/>
              <w:spacing w:before="360" w:after="360"/>
            </w:pPr>
            <w:r>
              <w:rPr>
                <w:noProof/>
              </w:rPr>
              <w:lastRenderedPageBreak/>
              <w:drawing>
                <wp:inline distT="0" distB="0" distL="0" distR="0" wp14:anchorId="11ECE454" wp14:editId="480020FD">
                  <wp:extent cx="1556385" cy="1556385"/>
                  <wp:effectExtent l="0" t="0" r="5715" b="5715"/>
                  <wp:docPr id="1871752307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327962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442B3CFB" w14:textId="77777777" w:rsidR="00592170" w:rsidRDefault="00D47099" w:rsidP="00592170">
            <w:r>
              <w:t>Wanim ala gudwan ting yu bin duimbat?</w:t>
            </w:r>
          </w:p>
          <w:p w14:paraId="49CF4785" w14:textId="77777777" w:rsidR="00691FF4" w:rsidRDefault="00D47099" w:rsidP="00592170">
            <w:r>
              <w:t>Wanim rili meigim yu praud wan?</w:t>
            </w:r>
          </w:p>
        </w:tc>
      </w:tr>
      <w:tr w:rsidR="00F35965" w14:paraId="47F3EABC" w14:textId="77777777" w:rsidTr="002A329C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46066C06" w14:textId="77777777" w:rsidR="00592170" w:rsidRDefault="00D47099" w:rsidP="002A329C">
            <w:pPr>
              <w:pStyle w:val="Image"/>
              <w:spacing w:before="360" w:after="36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FE65C6" wp14:editId="05932AEF">
                  <wp:extent cx="1556385" cy="1556385"/>
                  <wp:effectExtent l="0" t="0" r="5715" b="5715"/>
                  <wp:docPr id="876769693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9758294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7F6B06E1" w14:textId="77777777" w:rsidR="00592170" w:rsidRDefault="00D47099" w:rsidP="0022441D">
            <w:r>
              <w:t>Hau yu laif diffrin na bram bifo?</w:t>
            </w:r>
          </w:p>
        </w:tc>
      </w:tr>
      <w:tr w:rsidR="00F35965" w:rsidRPr="0033220C" w14:paraId="7A1EE702" w14:textId="77777777" w:rsidTr="002A329C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73811805" w14:textId="77777777" w:rsidR="00691FF4" w:rsidRPr="00785FE2" w:rsidRDefault="00D47099" w:rsidP="002A329C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79E2C9AB" wp14:editId="0C5FA3D4">
                  <wp:extent cx="1556385" cy="1556385"/>
                  <wp:effectExtent l="0" t="0" r="5715" b="5715"/>
                  <wp:docPr id="50612889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915435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3A835CF8" w14:textId="77777777" w:rsidR="00691FF4" w:rsidRPr="00B03F92" w:rsidRDefault="00D47099" w:rsidP="0022441D">
            <w:r w:rsidRPr="00B03F92">
              <w:t xml:space="preserve">Hau </w:t>
            </w:r>
            <w:proofErr w:type="spellStart"/>
            <w:r w:rsidRPr="00B03F92">
              <w:t>yor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laif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garra</w:t>
            </w:r>
            <w:proofErr w:type="spellEnd"/>
            <w:r w:rsidRPr="00B03F92">
              <w:t xml:space="preserve"> bi </w:t>
            </w:r>
            <w:proofErr w:type="spellStart"/>
            <w:r w:rsidRPr="00B03F92">
              <w:t>diffrin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langa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fucha</w:t>
            </w:r>
            <w:proofErr w:type="spellEnd"/>
            <w:r w:rsidRPr="00B03F92">
              <w:t>?</w:t>
            </w:r>
          </w:p>
          <w:p w14:paraId="5C927853" w14:textId="77777777" w:rsidR="00691FF4" w:rsidRPr="00B03F92" w:rsidRDefault="00D47099" w:rsidP="0022441D">
            <w:r w:rsidRPr="00B03F92">
              <w:t xml:space="preserve">Hau </w:t>
            </w:r>
            <w:proofErr w:type="spellStart"/>
            <w:r w:rsidRPr="00B03F92">
              <w:t>yu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gara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meigim</w:t>
            </w:r>
            <w:proofErr w:type="spellEnd"/>
            <w:r w:rsidRPr="00B03F92">
              <w:t xml:space="preserve"> dis </w:t>
            </w:r>
            <w:proofErr w:type="spellStart"/>
            <w:r w:rsidRPr="00B03F92">
              <w:t>hepin</w:t>
            </w:r>
            <w:proofErr w:type="spellEnd"/>
            <w:r w:rsidRPr="00B03F92">
              <w:t>?</w:t>
            </w:r>
          </w:p>
        </w:tc>
      </w:tr>
    </w:tbl>
    <w:p w14:paraId="0E913649" w14:textId="77777777" w:rsidR="000B5022" w:rsidRDefault="000B5022" w:rsidP="00EC0BF4">
      <w:pPr>
        <w:pStyle w:val="Heading2"/>
        <w:sectPr w:rsidR="000B5022" w:rsidSect="00AB7F31">
          <w:pgSz w:w="11906" w:h="16838"/>
          <w:pgMar w:top="1134" w:right="1440" w:bottom="1134" w:left="1440" w:header="567" w:footer="340" w:gutter="0"/>
          <w:cols w:space="708"/>
          <w:titlePg/>
          <w:docGrid w:linePitch="381"/>
        </w:sectPr>
      </w:pPr>
    </w:p>
    <w:p w14:paraId="73DC3A0D" w14:textId="17C34A96" w:rsidR="00691FF4" w:rsidRDefault="00D47099" w:rsidP="008A3131">
      <w:pPr>
        <w:pStyle w:val="Heading2"/>
        <w:spacing w:after="840"/>
      </w:pPr>
      <w:bookmarkStart w:id="13" w:name="_Toc256000006"/>
      <w:r>
        <w:lastRenderedPageBreak/>
        <w:t>Principle 3 –</w:t>
      </w:r>
      <w:r w:rsidR="00554D2D">
        <w:rPr>
          <w:noProof/>
        </w:rPr>
        <w:drawing>
          <wp:anchor distT="0" distB="0" distL="114300" distR="114300" simplePos="0" relativeHeight="251663360" behindDoc="1" locked="0" layoutInCell="1" allowOverlap="1" wp14:anchorId="4C1CB57C" wp14:editId="046B3C1A">
            <wp:simplePos x="0" y="0"/>
            <wp:positionH relativeFrom="margin">
              <wp:posOffset>5256530</wp:posOffset>
            </wp:positionH>
            <wp:positionV relativeFrom="margin">
              <wp:posOffset>-180340</wp:posOffset>
            </wp:positionV>
            <wp:extent cx="1007280" cy="1007280"/>
            <wp:effectExtent l="0" t="0" r="2540" b="2540"/>
            <wp:wrapNone/>
            <wp:docPr id="158575179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616572" name="Picture 3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280" cy="100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  <w:proofErr w:type="spellStart"/>
      <w:r>
        <w:t>Najing</w:t>
      </w:r>
      <w:proofErr w:type="spellEnd"/>
      <w:r>
        <w:t xml:space="preserve"> </w:t>
      </w:r>
      <w:proofErr w:type="spellStart"/>
      <w:r>
        <w:t>abat</w:t>
      </w:r>
      <w:proofErr w:type="spellEnd"/>
      <w:r>
        <w:t xml:space="preserve"> </w:t>
      </w:r>
      <w:proofErr w:type="spellStart"/>
      <w:r>
        <w:t>blekbela</w:t>
      </w:r>
      <w:proofErr w:type="spellEnd"/>
      <w:r>
        <w:br/>
        <w:t xml:space="preserve">if no </w:t>
      </w:r>
      <w:proofErr w:type="spellStart"/>
      <w:r>
        <w:t>blekbela</w:t>
      </w:r>
      <w:proofErr w:type="spellEnd"/>
      <w:r>
        <w:t xml:space="preserve"> </w:t>
      </w:r>
      <w:proofErr w:type="spellStart"/>
      <w:r>
        <w:t>jandap</w:t>
      </w:r>
      <w:proofErr w:type="spellEnd"/>
      <w:r>
        <w:t xml:space="preserve"> </w:t>
      </w:r>
      <w:proofErr w:type="spellStart"/>
      <w:r>
        <w:t>jeya</w:t>
      </w:r>
      <w:proofErr w:type="spellEnd"/>
      <w:r>
        <w:t xml:space="preserve"> du</w:t>
      </w:r>
      <w:bookmarkEnd w:id="13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35965" w14:paraId="289D8817" w14:textId="77777777" w:rsidTr="00975927">
        <w:trPr>
          <w:trHeight w:val="2268"/>
        </w:trPr>
        <w:tc>
          <w:tcPr>
            <w:tcW w:w="2668" w:type="dxa"/>
            <w:vAlign w:val="center"/>
          </w:tcPr>
          <w:p w14:paraId="62ABF304" w14:textId="77777777" w:rsidR="00383832" w:rsidRPr="00320076" w:rsidRDefault="00D47099" w:rsidP="005472B3">
            <w:pPr>
              <w:pStyle w:val="Image"/>
              <w:spacing w:before="600" w:after="600"/>
            </w:pPr>
            <w:r>
              <w:rPr>
                <w:noProof/>
              </w:rPr>
              <w:drawing>
                <wp:inline distT="0" distB="0" distL="0" distR="0" wp14:anchorId="20ED740F" wp14:editId="508A2948">
                  <wp:extent cx="1557020" cy="1965960"/>
                  <wp:effectExtent l="0" t="0" r="5080" b="0"/>
                  <wp:docPr id="197900249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18628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996C8AD" w14:textId="77777777" w:rsidR="00383832" w:rsidRPr="00320076" w:rsidRDefault="00D47099" w:rsidP="00383832">
            <w:r w:rsidRPr="00320076">
              <w:t xml:space="preserve">Gudwan lida sapot en ledim ebdribadi abum say ba disishin ba der ronwan laif. </w:t>
            </w:r>
          </w:p>
        </w:tc>
      </w:tr>
      <w:tr w:rsidR="00F35965" w14:paraId="5564ED8E" w14:textId="77777777" w:rsidTr="00975927">
        <w:trPr>
          <w:trHeight w:val="2268"/>
        </w:trPr>
        <w:tc>
          <w:tcPr>
            <w:tcW w:w="2668" w:type="dxa"/>
            <w:vAlign w:val="center"/>
          </w:tcPr>
          <w:p w14:paraId="3E7A9BEB" w14:textId="77777777" w:rsidR="00111BF6" w:rsidRPr="00785FE2" w:rsidRDefault="00D47099" w:rsidP="005472B3">
            <w:pPr>
              <w:pStyle w:val="Image"/>
              <w:spacing w:before="600" w:after="600"/>
            </w:pPr>
            <w:r>
              <w:rPr>
                <w:noProof/>
              </w:rPr>
              <w:drawing>
                <wp:inline distT="0" distB="0" distL="0" distR="0" wp14:anchorId="5F5E9415" wp14:editId="4A63DD2B">
                  <wp:extent cx="1476000" cy="932828"/>
                  <wp:effectExtent l="0" t="0" r="0" b="635"/>
                  <wp:docPr id="999786325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059875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91" t="19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932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0BC5DBE" w14:textId="77777777" w:rsidR="00320076" w:rsidRPr="00111BF6" w:rsidRDefault="00D47099" w:rsidP="00111BF6">
            <w:r>
              <w:t>Dijan min pipul hu yujim sapot ba meigim disishin.</w:t>
            </w:r>
          </w:p>
        </w:tc>
      </w:tr>
    </w:tbl>
    <w:p w14:paraId="1BFA4EE2" w14:textId="77777777" w:rsidR="009D7B62" w:rsidRPr="00384144" w:rsidRDefault="009D7B62" w:rsidP="00384144"/>
    <w:p w14:paraId="6CB1016D" w14:textId="77777777" w:rsidR="009D7B62" w:rsidRDefault="00D47099">
      <w:pPr>
        <w:spacing w:before="0" w:after="0" w:line="240" w:lineRule="auto"/>
        <w:rPr>
          <w:rFonts w:cs="Times New Roman"/>
          <w:b/>
          <w:bCs/>
          <w:szCs w:val="26"/>
        </w:rPr>
      </w:pPr>
      <w:r>
        <w:br w:type="page"/>
      </w:r>
    </w:p>
    <w:p w14:paraId="5D909DD2" w14:textId="77777777" w:rsidR="006D6660" w:rsidRPr="00691FF4" w:rsidRDefault="00D47099" w:rsidP="000B5022">
      <w:pPr>
        <w:pStyle w:val="Heading3activity"/>
        <w:rPr>
          <w:sz w:val="32"/>
          <w:lang w:eastAsia="x-none"/>
        </w:rPr>
      </w:pPr>
      <w:r>
        <w:lastRenderedPageBreak/>
        <w:t>Actibiti 1 – Raidim leda langa misel</w:t>
      </w:r>
    </w:p>
    <w:tbl>
      <w:tblPr>
        <w:tblW w:w="9242" w:type="dxa"/>
        <w:tblInd w:w="15" w:type="dxa"/>
        <w:tblBorders>
          <w:top w:val="single" w:sz="12" w:space="0" w:color="77347C" w:themeColor="text2"/>
          <w:left w:val="single" w:sz="12" w:space="0" w:color="77347C" w:themeColor="text2"/>
          <w:bottom w:val="single" w:sz="12" w:space="0" w:color="77347C" w:themeColor="text2"/>
          <w:right w:val="single" w:sz="12" w:space="0" w:color="77347C" w:themeColor="text2"/>
        </w:tblBorders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35965" w14:paraId="037692B9" w14:textId="77777777" w:rsidTr="00592170">
        <w:trPr>
          <w:trHeight w:val="3071"/>
        </w:trPr>
        <w:tc>
          <w:tcPr>
            <w:tcW w:w="2668" w:type="dxa"/>
            <w:vAlign w:val="center"/>
          </w:tcPr>
          <w:p w14:paraId="1003586F" w14:textId="77777777" w:rsidR="006D6660" w:rsidRPr="00785FE2" w:rsidRDefault="00D47099" w:rsidP="00293C62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742897E7" wp14:editId="54587E97">
                  <wp:extent cx="1556385" cy="1556385"/>
                  <wp:effectExtent l="0" t="0" r="5715" b="5715"/>
                  <wp:docPr id="1011697670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297183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B645750" w14:textId="77777777" w:rsidR="006D6660" w:rsidRPr="00DB0295" w:rsidRDefault="00D47099" w:rsidP="007052D8">
            <w:r w:rsidRPr="00826AAB">
              <w:t>Dijan actibit gara album yu jingabat hau yu gin abum say ba eni disishin gara du gat yu.</w:t>
            </w:r>
          </w:p>
        </w:tc>
      </w:tr>
      <w:tr w:rsidR="00F35965" w14:paraId="38B68FD1" w14:textId="77777777" w:rsidTr="00592170">
        <w:trPr>
          <w:trHeight w:val="3071"/>
        </w:trPr>
        <w:tc>
          <w:tcPr>
            <w:tcW w:w="2668" w:type="dxa"/>
            <w:vAlign w:val="center"/>
          </w:tcPr>
          <w:p w14:paraId="76E78404" w14:textId="77777777" w:rsidR="00592170" w:rsidRDefault="00D47099" w:rsidP="00293C62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FD427E" wp14:editId="4BECBB3B">
                  <wp:extent cx="1556385" cy="1556385"/>
                  <wp:effectExtent l="0" t="0" r="5715" b="5715"/>
                  <wp:docPr id="49894697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090692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AC0923A" w14:textId="77777777" w:rsidR="00592170" w:rsidRDefault="00D47099" w:rsidP="007052D8">
            <w:r>
              <w:t>Yu gin raidim leta langa misel abat hau yu gin abum yu say na yu ronwan komyuniti.</w:t>
            </w:r>
          </w:p>
        </w:tc>
      </w:tr>
      <w:tr w:rsidR="00F35965" w14:paraId="5DD9DE5C" w14:textId="77777777" w:rsidTr="00592170">
        <w:trPr>
          <w:trHeight w:val="20"/>
        </w:trPr>
        <w:tc>
          <w:tcPr>
            <w:tcW w:w="2668" w:type="dxa"/>
            <w:vAlign w:val="center"/>
          </w:tcPr>
          <w:p w14:paraId="4EB8091C" w14:textId="77777777" w:rsidR="00763CE2" w:rsidRPr="00785FE2" w:rsidRDefault="00763CE2" w:rsidP="00AE0A96">
            <w:pPr>
              <w:pStyle w:val="Image"/>
              <w:spacing w:before="360" w:after="0"/>
            </w:pPr>
          </w:p>
        </w:tc>
        <w:tc>
          <w:tcPr>
            <w:tcW w:w="6574" w:type="dxa"/>
            <w:vAlign w:val="center"/>
          </w:tcPr>
          <w:p w14:paraId="05425C41" w14:textId="77777777" w:rsidR="00763CE2" w:rsidRDefault="00D47099" w:rsidP="00AE0A96">
            <w:pPr>
              <w:spacing w:before="360" w:after="0"/>
            </w:pPr>
            <w:r>
              <w:t xml:space="preserve">Yu gin: </w:t>
            </w:r>
          </w:p>
        </w:tc>
      </w:tr>
      <w:tr w:rsidR="00F35965" w:rsidRPr="0033220C" w14:paraId="662ED87F" w14:textId="77777777" w:rsidTr="00592170">
        <w:trPr>
          <w:trHeight w:val="2268"/>
        </w:trPr>
        <w:tc>
          <w:tcPr>
            <w:tcW w:w="2668" w:type="dxa"/>
            <w:vAlign w:val="center"/>
          </w:tcPr>
          <w:p w14:paraId="0A346AD5" w14:textId="77777777" w:rsidR="00AF15A4" w:rsidRPr="00785FE2" w:rsidRDefault="00D47099" w:rsidP="002A329C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53D7B002" wp14:editId="148813F2">
                  <wp:extent cx="1556385" cy="1556385"/>
                  <wp:effectExtent l="0" t="0" r="5715" b="5715"/>
                  <wp:docPr id="175916966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166377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7F32714" w14:textId="77777777" w:rsidR="00AF15A4" w:rsidRPr="00B250D8" w:rsidRDefault="00D47099" w:rsidP="002E0772">
            <w:pPr>
              <w:pStyle w:val="ListParagraph"/>
              <w:numPr>
                <w:ilvl w:val="0"/>
                <w:numId w:val="6"/>
              </w:numPr>
              <w:rPr>
                <w:lang w:val="es-MX"/>
              </w:rPr>
            </w:pPr>
            <w:r w:rsidRPr="00B250D8">
              <w:rPr>
                <w:lang w:val="es-MX"/>
              </w:rPr>
              <w:t>ridum dijan leta neks yiya</w:t>
            </w:r>
          </w:p>
        </w:tc>
      </w:tr>
      <w:tr w:rsidR="00F35965" w:rsidRPr="0033220C" w14:paraId="3710121E" w14:textId="77777777" w:rsidTr="00592170">
        <w:trPr>
          <w:trHeight w:val="2268"/>
        </w:trPr>
        <w:tc>
          <w:tcPr>
            <w:tcW w:w="2668" w:type="dxa"/>
            <w:vAlign w:val="center"/>
          </w:tcPr>
          <w:p w14:paraId="2E345CC0" w14:textId="77777777" w:rsidR="00763CE2" w:rsidRPr="00785FE2" w:rsidRDefault="00D47099" w:rsidP="002A329C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4371EEE0" wp14:editId="04E5D78D">
                  <wp:extent cx="1556385" cy="1556385"/>
                  <wp:effectExtent l="0" t="0" r="5715" b="5715"/>
                  <wp:docPr id="139179271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2544952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9D6F8B5" w14:textId="4E95DB5E" w:rsidR="00763CE2" w:rsidRPr="00B250D8" w:rsidRDefault="00D47099" w:rsidP="002E0772">
            <w:pPr>
              <w:pStyle w:val="ListParagraph"/>
              <w:numPr>
                <w:ilvl w:val="0"/>
                <w:numId w:val="6"/>
              </w:numPr>
              <w:rPr>
                <w:lang w:val="es-MX"/>
              </w:rPr>
            </w:pPr>
            <w:r w:rsidRPr="00B250D8">
              <w:rPr>
                <w:lang w:val="es-MX"/>
              </w:rPr>
              <w:t>jingabat hau yu bin tok la disishin gara du</w:t>
            </w:r>
            <w:r w:rsidR="006A44C0" w:rsidRPr="00B250D8">
              <w:rPr>
                <w:lang w:val="es-MX"/>
              </w:rPr>
              <w:br/>
            </w:r>
            <w:r w:rsidRPr="00B250D8">
              <w:rPr>
                <w:lang w:val="es-MX"/>
              </w:rPr>
              <w:t>gat yu.</w:t>
            </w:r>
          </w:p>
        </w:tc>
      </w:tr>
    </w:tbl>
    <w:p w14:paraId="7E93E4FB" w14:textId="77777777" w:rsidR="009D7B62" w:rsidRPr="00B250D8" w:rsidRDefault="009D7B62" w:rsidP="00384144">
      <w:pPr>
        <w:rPr>
          <w:lang w:val="es-MX"/>
        </w:rPr>
      </w:pPr>
    </w:p>
    <w:p w14:paraId="0AC47A75" w14:textId="77777777" w:rsidR="007837F4" w:rsidRDefault="00D47099" w:rsidP="000B5022">
      <w:pPr>
        <w:pStyle w:val="Heading3activity"/>
      </w:pPr>
      <w:proofErr w:type="spellStart"/>
      <w:r>
        <w:lastRenderedPageBreak/>
        <w:t>Actibiti</w:t>
      </w:r>
      <w:proofErr w:type="spellEnd"/>
      <w:r>
        <w:t xml:space="preserve"> 2 – Hau yu gin buremin en sapot inclusion </w:t>
      </w:r>
    </w:p>
    <w:tbl>
      <w:tblPr>
        <w:tblW w:w="9257" w:type="dxa"/>
        <w:tblBorders>
          <w:top w:val="single" w:sz="12" w:space="0" w:color="77347C" w:themeColor="text2"/>
          <w:left w:val="single" w:sz="12" w:space="0" w:color="77347C" w:themeColor="text2"/>
          <w:bottom w:val="single" w:sz="12" w:space="0" w:color="77347C" w:themeColor="text2"/>
          <w:right w:val="single" w:sz="12" w:space="0" w:color="77347C" w:themeColor="text2"/>
        </w:tblBorders>
        <w:tblLayout w:type="fixed"/>
        <w:tblLook w:val="04A0" w:firstRow="1" w:lastRow="0" w:firstColumn="1" w:lastColumn="0" w:noHBand="0" w:noVBand="1"/>
      </w:tblPr>
      <w:tblGrid>
        <w:gridCol w:w="15"/>
        <w:gridCol w:w="2653"/>
        <w:gridCol w:w="15"/>
        <w:gridCol w:w="6559"/>
        <w:gridCol w:w="15"/>
      </w:tblGrid>
      <w:tr w:rsidR="00F35965" w14:paraId="05202136" w14:textId="77777777" w:rsidTr="000164B2">
        <w:trPr>
          <w:gridAfter w:val="1"/>
          <w:wAfter w:w="15" w:type="dxa"/>
          <w:trHeight w:val="1626"/>
        </w:trPr>
        <w:tc>
          <w:tcPr>
            <w:tcW w:w="2668" w:type="dxa"/>
            <w:gridSpan w:val="2"/>
            <w:vAlign w:val="center"/>
          </w:tcPr>
          <w:p w14:paraId="2E9A84FD" w14:textId="77777777" w:rsidR="00FF5AB5" w:rsidRPr="00004990" w:rsidRDefault="00D47099" w:rsidP="000164B2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008AFD57" wp14:editId="6F25A029">
                  <wp:extent cx="1476000" cy="1476000"/>
                  <wp:effectExtent l="0" t="0" r="0" b="0"/>
                  <wp:docPr id="1683858426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4956174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78ECB75F" w14:textId="4B1C169A" w:rsidR="00FF5AB5" w:rsidRPr="00004990" w:rsidRDefault="00D47099" w:rsidP="002A329C">
            <w:pPr>
              <w:spacing w:before="360"/>
            </w:pPr>
            <w:r w:rsidRPr="00004990">
              <w:rPr>
                <w:rStyle w:val="Strong"/>
              </w:rPr>
              <w:t xml:space="preserve">Inclusion </w:t>
            </w:r>
            <w:r w:rsidRPr="00004990">
              <w:t xml:space="preserve">min </w:t>
            </w:r>
            <w:proofErr w:type="spellStart"/>
            <w:r w:rsidR="00B03F92" w:rsidRPr="00B03F92">
              <w:t>alabat</w:t>
            </w:r>
            <w:proofErr w:type="spellEnd"/>
            <w:r w:rsidR="00B03F92" w:rsidRPr="00B03F92">
              <w:t xml:space="preserve"> – </w:t>
            </w:r>
            <w:proofErr w:type="spellStart"/>
            <w:r w:rsidR="00B03F92" w:rsidRPr="00B03F92">
              <w:t>ebdribadi</w:t>
            </w:r>
            <w:proofErr w:type="spellEnd"/>
            <w:r w:rsidRPr="00004990">
              <w:t>: </w:t>
            </w:r>
          </w:p>
          <w:p w14:paraId="29DC18BF" w14:textId="63615E3A" w:rsidR="00B03F92" w:rsidRPr="00B03F92" w:rsidRDefault="00B03F92" w:rsidP="00780966">
            <w:pPr>
              <w:pStyle w:val="ListParagraph"/>
              <w:numPr>
                <w:ilvl w:val="0"/>
                <w:numId w:val="15"/>
              </w:numPr>
              <w:rPr>
                <w:lang w:val="fr-FR"/>
              </w:rPr>
            </w:pPr>
            <w:r w:rsidRPr="00B03F92">
              <w:rPr>
                <w:lang w:val="fr-FR"/>
              </w:rPr>
              <w:t xml:space="preserve">ba alabat, nobadi git lef aut </w:t>
            </w:r>
          </w:p>
          <w:p w14:paraId="3C39813F" w14:textId="7A4A2BAF" w:rsidR="00FF5AB5" w:rsidRPr="00004990" w:rsidRDefault="00D47099" w:rsidP="003E4010">
            <w:pPr>
              <w:pStyle w:val="ListParagraph"/>
              <w:numPr>
                <w:ilvl w:val="0"/>
                <w:numId w:val="15"/>
              </w:numPr>
            </w:pPr>
            <w:r w:rsidRPr="00004990">
              <w:t>g</w:t>
            </w:r>
            <w:r w:rsidR="00B03F92" w:rsidRPr="00B03F92">
              <w:t xml:space="preserve">in </w:t>
            </w:r>
            <w:proofErr w:type="spellStart"/>
            <w:r w:rsidR="00B03F92" w:rsidRPr="00B03F92">
              <w:t>taik</w:t>
            </w:r>
            <w:proofErr w:type="spellEnd"/>
            <w:r w:rsidR="00B03F92" w:rsidRPr="00B03F92">
              <w:t xml:space="preserve"> pat </w:t>
            </w:r>
            <w:proofErr w:type="spellStart"/>
            <w:r w:rsidR="00B03F92" w:rsidRPr="00B03F92">
              <w:t>na</w:t>
            </w:r>
            <w:proofErr w:type="spellEnd"/>
            <w:r w:rsidR="00B03F92" w:rsidRPr="00B03F92">
              <w:t xml:space="preserve"> </w:t>
            </w:r>
            <w:proofErr w:type="spellStart"/>
            <w:r w:rsidR="00B03F92" w:rsidRPr="00B03F92">
              <w:t>melabat</w:t>
            </w:r>
            <w:proofErr w:type="spellEnd"/>
            <w:r w:rsidR="00B03F92" w:rsidRPr="00B03F92">
              <w:t xml:space="preserve"> </w:t>
            </w:r>
            <w:proofErr w:type="spellStart"/>
            <w:r w:rsidR="00B03F92" w:rsidRPr="00B03F92">
              <w:t>komuniti</w:t>
            </w:r>
            <w:proofErr w:type="spellEnd"/>
            <w:r w:rsidR="00B03F92" w:rsidRPr="00B03F92">
              <w:t>.</w:t>
            </w:r>
          </w:p>
        </w:tc>
      </w:tr>
      <w:tr w:rsidR="00F35965" w14:paraId="66361097" w14:textId="77777777" w:rsidTr="000164B2">
        <w:trPr>
          <w:gridAfter w:val="1"/>
          <w:wAfter w:w="15" w:type="dxa"/>
          <w:trHeight w:val="647"/>
        </w:trPr>
        <w:tc>
          <w:tcPr>
            <w:tcW w:w="2668" w:type="dxa"/>
            <w:gridSpan w:val="2"/>
            <w:vAlign w:val="center"/>
          </w:tcPr>
          <w:p w14:paraId="3CA6C77E" w14:textId="77777777" w:rsidR="00B45225" w:rsidRDefault="00D47099" w:rsidP="000164B2">
            <w:pPr>
              <w:pStyle w:val="Image"/>
              <w:spacing w:before="40" w:after="4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7E2F86" wp14:editId="30F1D29D">
                  <wp:extent cx="1476000" cy="1476000"/>
                  <wp:effectExtent l="0" t="0" r="0" b="0"/>
                  <wp:docPr id="341235994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2463511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6540136C" w14:textId="2FC79655" w:rsidR="00B45225" w:rsidRPr="00004990" w:rsidRDefault="00D47099" w:rsidP="002A329C">
            <w:pPr>
              <w:spacing w:before="360"/>
              <w:rPr>
                <w:rStyle w:val="Strong"/>
              </w:rPr>
            </w:pPr>
            <w:proofErr w:type="spellStart"/>
            <w:r w:rsidRPr="003E4010">
              <w:t>Ebdribadi</w:t>
            </w:r>
            <w:proofErr w:type="spellEnd"/>
            <w:r w:rsidRPr="003E4010">
              <w:t xml:space="preserve"> </w:t>
            </w:r>
            <w:proofErr w:type="spellStart"/>
            <w:r w:rsidRPr="003E4010">
              <w:t>garim</w:t>
            </w:r>
            <w:proofErr w:type="spellEnd"/>
            <w:r w:rsidRPr="003E4010">
              <w:t xml:space="preserve"> </w:t>
            </w:r>
            <w:proofErr w:type="spellStart"/>
            <w:r w:rsidRPr="003E4010">
              <w:t>rait</w:t>
            </w:r>
            <w:proofErr w:type="spellEnd"/>
            <w:r w:rsidRPr="003E4010">
              <w:t xml:space="preserve"> </w:t>
            </w:r>
            <w:proofErr w:type="spellStart"/>
            <w:r w:rsidRPr="003E4010">
              <w:t>ba</w:t>
            </w:r>
            <w:proofErr w:type="spellEnd"/>
            <w:r w:rsidRPr="003E4010">
              <w:t xml:space="preserve"> bi included </w:t>
            </w:r>
            <w:proofErr w:type="spellStart"/>
            <w:r w:rsidRPr="003E4010">
              <w:t>na</w:t>
            </w:r>
            <w:proofErr w:type="spellEnd"/>
            <w:r w:rsidR="006A44C0">
              <w:br/>
            </w:r>
            <w:proofErr w:type="spellStart"/>
            <w:r w:rsidRPr="003E4010">
              <w:t>jeya</w:t>
            </w:r>
            <w:proofErr w:type="spellEnd"/>
            <w:r w:rsidRPr="003E4010">
              <w:t xml:space="preserve"> </w:t>
            </w:r>
            <w:proofErr w:type="spellStart"/>
            <w:r w:rsidRPr="003E4010">
              <w:t>komyuniti</w:t>
            </w:r>
            <w:proofErr w:type="spellEnd"/>
            <w:r w:rsidRPr="003E4010">
              <w:t>.</w:t>
            </w:r>
          </w:p>
        </w:tc>
      </w:tr>
      <w:tr w:rsidR="00F35965" w:rsidRPr="00C10640" w14:paraId="5682115A" w14:textId="77777777" w:rsidTr="000164B2">
        <w:trPr>
          <w:gridAfter w:val="1"/>
          <w:wAfter w:w="15" w:type="dxa"/>
          <w:trHeight w:val="3005"/>
        </w:trPr>
        <w:tc>
          <w:tcPr>
            <w:tcW w:w="2668" w:type="dxa"/>
            <w:gridSpan w:val="2"/>
            <w:vAlign w:val="center"/>
          </w:tcPr>
          <w:p w14:paraId="43276272" w14:textId="77777777" w:rsidR="003E70EA" w:rsidRPr="00785FE2" w:rsidRDefault="00D47099" w:rsidP="000164B2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4829ADF2" wp14:editId="0202FFC0">
                  <wp:extent cx="1512000" cy="1133384"/>
                  <wp:effectExtent l="0" t="0" r="0" b="0"/>
                  <wp:docPr id="136688817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806243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58F89757" w14:textId="77777777" w:rsidR="003E70EA" w:rsidRDefault="00D47099" w:rsidP="00A25921">
            <w:r>
              <w:t>Jingabat wei ba hau yu bin sapot pipul na yu komyuniti ba meigi dem fil included.</w:t>
            </w:r>
          </w:p>
          <w:p w14:paraId="53D2BBF9" w14:textId="77777777" w:rsidR="003E70EA" w:rsidRPr="0060175F" w:rsidRDefault="00D47099" w:rsidP="00A25921">
            <w:pPr>
              <w:rPr>
                <w:lang w:val="de-DE"/>
              </w:rPr>
            </w:pPr>
            <w:r w:rsidRPr="0060175F">
              <w:rPr>
                <w:lang w:val="de-DE"/>
              </w:rPr>
              <w:t>Dis min wei ba hau yu bin sapot inclusion ba miselp du.</w:t>
            </w:r>
          </w:p>
        </w:tc>
      </w:tr>
      <w:tr w:rsidR="00F35965" w14:paraId="3685E498" w14:textId="77777777" w:rsidTr="000164B2">
        <w:trPr>
          <w:gridAfter w:val="1"/>
          <w:wAfter w:w="15" w:type="dxa"/>
          <w:trHeight w:val="962"/>
        </w:trPr>
        <w:tc>
          <w:tcPr>
            <w:tcW w:w="2668" w:type="dxa"/>
            <w:gridSpan w:val="2"/>
            <w:vAlign w:val="center"/>
          </w:tcPr>
          <w:p w14:paraId="56E097FD" w14:textId="77777777" w:rsidR="00F0560D" w:rsidRPr="00785FE2" w:rsidRDefault="00D47099" w:rsidP="000164B2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481A0C44" wp14:editId="2A556A4B">
                  <wp:extent cx="1476000" cy="1476000"/>
                  <wp:effectExtent l="0" t="0" r="0" b="0"/>
                  <wp:docPr id="2093871224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7171118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0133AD24" w14:textId="77777777" w:rsidR="00F0560D" w:rsidRDefault="00D47099" w:rsidP="00E05B2E">
            <w:r>
              <w:t>Raidimdaun detlot stori.</w:t>
            </w:r>
          </w:p>
        </w:tc>
      </w:tr>
      <w:tr w:rsidR="00F35965" w14:paraId="12B17C83" w14:textId="77777777" w:rsidTr="000164B2">
        <w:trPr>
          <w:gridAfter w:val="1"/>
          <w:wAfter w:w="15" w:type="dxa"/>
          <w:trHeight w:val="549"/>
        </w:trPr>
        <w:tc>
          <w:tcPr>
            <w:tcW w:w="2668" w:type="dxa"/>
            <w:gridSpan w:val="2"/>
            <w:vAlign w:val="center"/>
          </w:tcPr>
          <w:p w14:paraId="499F5CA2" w14:textId="77777777" w:rsidR="007837F4" w:rsidRPr="00785FE2" w:rsidRDefault="00D47099" w:rsidP="000164B2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29DB84B5" wp14:editId="657ED5D7">
                  <wp:extent cx="1476000" cy="1476000"/>
                  <wp:effectExtent l="0" t="0" r="0" b="0"/>
                  <wp:docPr id="1260187307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087841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01B187C0" w14:textId="77777777" w:rsidR="007837F4" w:rsidRDefault="00D47099" w:rsidP="0022441D">
            <w:r>
              <w:t>Mela abum sam idiya ba album yu stat.</w:t>
            </w:r>
          </w:p>
        </w:tc>
      </w:tr>
      <w:tr w:rsidR="00F35965" w:rsidRPr="00C10640" w14:paraId="467E5425" w14:textId="77777777" w:rsidTr="000164B2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3E026411" w14:textId="77777777" w:rsidR="00F0560D" w:rsidRPr="00785FE2" w:rsidRDefault="00D47099" w:rsidP="006F67D4">
            <w:pPr>
              <w:pStyle w:val="Image"/>
              <w:spacing w:before="360" w:after="360"/>
            </w:pPr>
            <w:r>
              <w:rPr>
                <w:sz w:val="28"/>
                <w:szCs w:val="22"/>
              </w:rPr>
              <w:lastRenderedPageBreak/>
              <w:br w:type="page"/>
            </w:r>
            <w:r w:rsidR="00987F16">
              <w:rPr>
                <w:noProof/>
              </w:rPr>
              <w:drawing>
                <wp:inline distT="0" distB="0" distL="0" distR="0" wp14:anchorId="4DDE7AE3" wp14:editId="6B1D31E0">
                  <wp:extent cx="1552575" cy="1552575"/>
                  <wp:effectExtent l="0" t="0" r="9525" b="9525"/>
                  <wp:docPr id="665228458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4003859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7CC5ACAD" w14:textId="051CA030" w:rsidR="00F0560D" w:rsidRPr="0060175F" w:rsidRDefault="00D47099" w:rsidP="0022441D">
            <w:pPr>
              <w:rPr>
                <w:lang w:val="de-DE"/>
              </w:rPr>
            </w:pPr>
            <w:r w:rsidRPr="0060175F">
              <w:rPr>
                <w:lang w:val="de-DE"/>
              </w:rPr>
              <w:t>Ai bin faindim wei ba sapotim misel en</w:t>
            </w:r>
            <w:r w:rsidR="006A44C0">
              <w:rPr>
                <w:lang w:val="de-DE"/>
              </w:rPr>
              <w:br/>
            </w:r>
            <w:r w:rsidRPr="0060175F">
              <w:rPr>
                <w:lang w:val="de-DE"/>
              </w:rPr>
              <w:t xml:space="preserve">najalot pipul. </w:t>
            </w:r>
          </w:p>
        </w:tc>
      </w:tr>
      <w:tr w:rsidR="00F35965" w14:paraId="1243086F" w14:textId="77777777" w:rsidTr="000164B2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776EED79" w14:textId="77777777" w:rsidR="007837F4" w:rsidRPr="00785FE2" w:rsidRDefault="00D47099" w:rsidP="006F67D4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5A0F4F4A" wp14:editId="1861BFE6">
                  <wp:extent cx="1552575" cy="1552575"/>
                  <wp:effectExtent l="0" t="0" r="9525" b="9525"/>
                  <wp:docPr id="1747852442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463010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75993995" w14:textId="690F6F78" w:rsidR="007837F4" w:rsidRDefault="00D47099" w:rsidP="0022441D">
            <w:r>
              <w:t xml:space="preserve">Ai bin </w:t>
            </w:r>
            <w:proofErr w:type="spellStart"/>
            <w:r>
              <w:t>dalim</w:t>
            </w:r>
            <w:proofErr w:type="spellEnd"/>
            <w:r>
              <w:t xml:space="preserve"> pipul </w:t>
            </w:r>
            <w:proofErr w:type="spellStart"/>
            <w:r>
              <w:t>brabli</w:t>
            </w:r>
            <w:proofErr w:type="spellEnd"/>
            <w:r>
              <w:t xml:space="preserve"> </w:t>
            </w:r>
            <w:proofErr w:type="spellStart"/>
            <w:r>
              <w:t>gudwei</w:t>
            </w:r>
            <w:proofErr w:type="spellEnd"/>
            <w:r>
              <w:t xml:space="preserve"> </w:t>
            </w:r>
            <w:proofErr w:type="spellStart"/>
            <w:r>
              <w:t>hau</w:t>
            </w:r>
            <w:proofErr w:type="spellEnd"/>
            <w:r>
              <w:t xml:space="preserve"> </w:t>
            </w:r>
            <w:r w:rsidR="006A44C0">
              <w:t>a</w:t>
            </w:r>
            <w:r>
              <w:t xml:space="preserve">i </w:t>
            </w:r>
            <w:proofErr w:type="spellStart"/>
            <w:r>
              <w:t>nidim</w:t>
            </w:r>
            <w:proofErr w:type="spellEnd"/>
            <w:r w:rsidR="006A44C0">
              <w:br/>
            </w:r>
            <w:proofErr w:type="spellStart"/>
            <w:r>
              <w:t>jeya</w:t>
            </w:r>
            <w:proofErr w:type="spellEnd"/>
            <w:r>
              <w:t xml:space="preserve"> </w:t>
            </w:r>
            <w:proofErr w:type="spellStart"/>
            <w:r>
              <w:t>sapot</w:t>
            </w:r>
            <w:proofErr w:type="spellEnd"/>
            <w:r>
              <w:t>.</w:t>
            </w:r>
          </w:p>
        </w:tc>
      </w:tr>
      <w:tr w:rsidR="00F35965" w:rsidRPr="0033220C" w14:paraId="048879B9" w14:textId="77777777" w:rsidTr="000164B2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30A7552E" w14:textId="77777777" w:rsidR="002F7BCC" w:rsidRPr="00785FE2" w:rsidRDefault="00D47099" w:rsidP="006F67D4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790B9140" wp14:editId="4BD03504">
                  <wp:extent cx="1552575" cy="1552575"/>
                  <wp:effectExtent l="0" t="0" r="9525" b="9525"/>
                  <wp:docPr id="73039033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6339413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1E7B8ACC" w14:textId="600987FB" w:rsidR="002F7BCC" w:rsidRPr="00B250D8" w:rsidRDefault="00F836A2" w:rsidP="0022441D">
            <w:pPr>
              <w:rPr>
                <w:lang w:val="es-MX"/>
              </w:rPr>
            </w:pPr>
            <w:r w:rsidRPr="00B250D8">
              <w:rPr>
                <w:lang w:val="es-MX"/>
              </w:rPr>
              <w:t xml:space="preserve">Ai bin joinim gara naja pipul ba lenim abat jeya idiya en wanim jey rigin. </w:t>
            </w:r>
          </w:p>
        </w:tc>
      </w:tr>
      <w:tr w:rsidR="00F35965" w:rsidRPr="0033220C" w14:paraId="624BA7B4" w14:textId="77777777" w:rsidTr="000164B2">
        <w:trPr>
          <w:gridBefore w:val="1"/>
          <w:wBefore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02B257DF" w14:textId="77777777" w:rsidR="00215D99" w:rsidRPr="00B250D8" w:rsidRDefault="00215D99" w:rsidP="00215D99">
            <w:pPr>
              <w:rPr>
                <w:lang w:val="es-MX"/>
              </w:rPr>
            </w:pPr>
          </w:p>
          <w:p w14:paraId="0EE1B931" w14:textId="77777777" w:rsidR="007837F4" w:rsidRPr="00785FE2" w:rsidRDefault="00D47099" w:rsidP="006F67D4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0D8EC288" wp14:editId="38C99A59">
                  <wp:extent cx="1552575" cy="1550715"/>
                  <wp:effectExtent l="0" t="0" r="0" b="0"/>
                  <wp:docPr id="1361901330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2134341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0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048A429B" w14:textId="77777777" w:rsidR="007837F4" w:rsidRDefault="00D47099" w:rsidP="0022441D">
            <w:r>
              <w:t>Ai bin gu na wan komyuniti grup ba:</w:t>
            </w:r>
          </w:p>
          <w:p w14:paraId="4729E875" w14:textId="77777777" w:rsidR="007837F4" w:rsidRDefault="00D47099" w:rsidP="002E0772">
            <w:pPr>
              <w:pStyle w:val="ListParagraph"/>
              <w:numPr>
                <w:ilvl w:val="0"/>
                <w:numId w:val="7"/>
              </w:numPr>
            </w:pPr>
            <w:r>
              <w:t>sheyim main idiya</w:t>
            </w:r>
          </w:p>
          <w:p w14:paraId="2DC7BA87" w14:textId="77777777" w:rsidR="007837F4" w:rsidRPr="00B250D8" w:rsidRDefault="00D47099" w:rsidP="002E0772">
            <w:pPr>
              <w:pStyle w:val="ListParagraph"/>
              <w:numPr>
                <w:ilvl w:val="0"/>
                <w:numId w:val="7"/>
              </w:numPr>
              <w:rPr>
                <w:lang w:val="es-MX"/>
              </w:rPr>
            </w:pPr>
            <w:r w:rsidRPr="00B250D8">
              <w:rPr>
                <w:lang w:val="es-MX"/>
              </w:rPr>
              <w:t>lijin na samwan els idiya en irrim.</w:t>
            </w:r>
          </w:p>
        </w:tc>
      </w:tr>
      <w:tr w:rsidR="00F35965" w14:paraId="2495803F" w14:textId="77777777" w:rsidTr="000164B2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0B6D9C5B" w14:textId="77777777" w:rsidR="00B64746" w:rsidRPr="00785FE2" w:rsidRDefault="00D47099" w:rsidP="006F67D4">
            <w:pPr>
              <w:pStyle w:val="Image"/>
              <w:spacing w:before="360" w:after="360"/>
            </w:pPr>
            <w:r>
              <w:rPr>
                <w:noProof/>
              </w:rPr>
              <w:lastRenderedPageBreak/>
              <w:drawing>
                <wp:inline distT="0" distB="0" distL="0" distR="0" wp14:anchorId="293311FD" wp14:editId="2745DF98">
                  <wp:extent cx="1552575" cy="1552575"/>
                  <wp:effectExtent l="0" t="0" r="9525" b="9525"/>
                  <wp:docPr id="146234237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296803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0713FB1F" w14:textId="77777777" w:rsidR="00B64746" w:rsidRDefault="00D47099" w:rsidP="0022441D">
            <w:r>
              <w:t>Ai bin dalim orginisashin hau dey gin moa beda gibit strongwan sapot ba inclusion.</w:t>
            </w:r>
          </w:p>
        </w:tc>
      </w:tr>
      <w:tr w:rsidR="00F35965" w14:paraId="521C3604" w14:textId="77777777" w:rsidTr="000164B2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1665BC44" w14:textId="77777777" w:rsidR="00A26BC3" w:rsidRDefault="00D47099" w:rsidP="006F67D4">
            <w:pPr>
              <w:pStyle w:val="Image"/>
              <w:spacing w:before="360" w:after="36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9F850A" wp14:editId="08BF9AAA">
                  <wp:extent cx="1552575" cy="1552575"/>
                  <wp:effectExtent l="0" t="0" r="9525" b="9525"/>
                  <wp:docPr id="361375802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689738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57F44C33" w14:textId="68B2A1A4" w:rsidR="00A26BC3" w:rsidRDefault="00D47099" w:rsidP="0022441D">
            <w:r>
              <w:t xml:space="preserve">Ai bin </w:t>
            </w:r>
            <w:proofErr w:type="spellStart"/>
            <w:r>
              <w:t>gu</w:t>
            </w:r>
            <w:proofErr w:type="spellEnd"/>
            <w:r>
              <w:t xml:space="preserve"> in </w:t>
            </w:r>
            <w:proofErr w:type="spellStart"/>
            <w:r>
              <w:t>sam</w:t>
            </w:r>
            <w:proofErr w:type="spellEnd"/>
            <w:r>
              <w:t xml:space="preserve"> ting </w:t>
            </w:r>
            <w:proofErr w:type="spellStart"/>
            <w:r>
              <w:t>en</w:t>
            </w:r>
            <w:proofErr w:type="spellEnd"/>
            <w:r>
              <w:t xml:space="preserve"> ai bin </w:t>
            </w:r>
            <w:proofErr w:type="spellStart"/>
            <w:r>
              <w:t>dalim</w:t>
            </w:r>
            <w:proofErr w:type="spellEnd"/>
            <w:r>
              <w:t xml:space="preserve"> pipul </w:t>
            </w:r>
            <w:proofErr w:type="spellStart"/>
            <w:r>
              <w:t>ba</w:t>
            </w:r>
            <w:proofErr w:type="spellEnd"/>
            <w:r>
              <w:t xml:space="preserve"> </w:t>
            </w:r>
            <w:proofErr w:type="spellStart"/>
            <w:r>
              <w:t>jingabat</w:t>
            </w:r>
            <w:proofErr w:type="spellEnd"/>
            <w:r>
              <w:t xml:space="preserve"> inclusion </w:t>
            </w:r>
            <w:proofErr w:type="spellStart"/>
            <w:r>
              <w:t>ba</w:t>
            </w:r>
            <w:proofErr w:type="spellEnd"/>
            <w:r>
              <w:t xml:space="preserve"> pipul </w:t>
            </w:r>
            <w:proofErr w:type="spellStart"/>
            <w:r>
              <w:t>garrim</w:t>
            </w:r>
            <w:proofErr w:type="spellEnd"/>
            <w:r>
              <w:t xml:space="preserve"> </w:t>
            </w:r>
            <w:proofErr w:type="spellStart"/>
            <w:r>
              <w:t>disibiliti</w:t>
            </w:r>
            <w:proofErr w:type="spellEnd"/>
            <w:r>
              <w:t>.</w:t>
            </w:r>
          </w:p>
        </w:tc>
      </w:tr>
      <w:tr w:rsidR="00F35965" w14:paraId="49CCCA42" w14:textId="77777777" w:rsidTr="000164B2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1F510A1A" w14:textId="77777777" w:rsidR="007837F4" w:rsidRPr="00785FE2" w:rsidRDefault="00D47099" w:rsidP="006F67D4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399D30EB" wp14:editId="5E6A73F2">
                  <wp:extent cx="1552575" cy="1552575"/>
                  <wp:effectExtent l="0" t="0" r="9525" b="9525"/>
                  <wp:docPr id="92114125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640617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02FD4856" w14:textId="77777777" w:rsidR="007837F4" w:rsidRDefault="00D47099" w:rsidP="0022441D">
            <w:r>
              <w:t>Ai bin sheya meain ronwan stori gat disibiliti ba album pipul sabi hau jey gin sapot inclusion.</w:t>
            </w:r>
          </w:p>
        </w:tc>
      </w:tr>
      <w:tr w:rsidR="00F35965" w14:paraId="0D2F6CB8" w14:textId="77777777" w:rsidTr="000164B2">
        <w:trPr>
          <w:gridAfter w:val="1"/>
          <w:wAfter w:w="15" w:type="dxa"/>
          <w:trHeight w:val="2268"/>
        </w:trPr>
        <w:tc>
          <w:tcPr>
            <w:tcW w:w="2668" w:type="dxa"/>
            <w:gridSpan w:val="2"/>
            <w:vAlign w:val="center"/>
          </w:tcPr>
          <w:p w14:paraId="5078169A" w14:textId="77777777" w:rsidR="00E34D7D" w:rsidRPr="00785FE2" w:rsidRDefault="00D47099" w:rsidP="006F67D4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34EEFD2E" wp14:editId="4F73A7A0">
                  <wp:extent cx="1552575" cy="1552575"/>
                  <wp:effectExtent l="0" t="0" r="9525" b="9525"/>
                  <wp:docPr id="277678904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93734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gridSpan w:val="2"/>
            <w:vAlign w:val="center"/>
          </w:tcPr>
          <w:p w14:paraId="2A07ED82" w14:textId="77777777" w:rsidR="00E34D7D" w:rsidRDefault="00D47099" w:rsidP="0022441D">
            <w:r>
              <w:t>Ai bin gud wan persin ba joim naja pipul how to bi en duimbat lagajat.</w:t>
            </w:r>
          </w:p>
        </w:tc>
      </w:tr>
    </w:tbl>
    <w:p w14:paraId="6F6A962C" w14:textId="77777777" w:rsidR="000B5022" w:rsidRDefault="000B5022" w:rsidP="00632903">
      <w:pPr>
        <w:pStyle w:val="Heading2"/>
        <w:rPr>
          <w:lang w:val="en-AU"/>
        </w:rPr>
        <w:sectPr w:rsidR="000B5022" w:rsidSect="00AB7F31">
          <w:pgSz w:w="11906" w:h="16838"/>
          <w:pgMar w:top="1134" w:right="1440" w:bottom="1134" w:left="1440" w:header="567" w:footer="340" w:gutter="0"/>
          <w:cols w:space="708"/>
          <w:titlePg/>
          <w:docGrid w:linePitch="381"/>
        </w:sectPr>
      </w:pPr>
    </w:p>
    <w:p w14:paraId="67101330" w14:textId="2AC1CFDC" w:rsidR="00632903" w:rsidRDefault="00D47099" w:rsidP="008A3131">
      <w:pPr>
        <w:pStyle w:val="Heading2"/>
        <w:spacing w:after="840"/>
      </w:pPr>
      <w:r>
        <w:rPr>
          <w:noProof/>
          <w:lang w:val="en-AU"/>
        </w:rPr>
        <w:lastRenderedPageBreak/>
        <w:drawing>
          <wp:anchor distT="0" distB="0" distL="114300" distR="114300" simplePos="0" relativeHeight="251664384" behindDoc="1" locked="0" layoutInCell="1" allowOverlap="1" wp14:anchorId="22F27DC4" wp14:editId="4BCF9D79">
            <wp:simplePos x="0" y="0"/>
            <wp:positionH relativeFrom="margin">
              <wp:posOffset>5256530</wp:posOffset>
            </wp:positionH>
            <wp:positionV relativeFrom="margin">
              <wp:posOffset>-180340</wp:posOffset>
            </wp:positionV>
            <wp:extent cx="1007280" cy="1007280"/>
            <wp:effectExtent l="0" t="0" r="2540" b="2540"/>
            <wp:wrapNone/>
            <wp:docPr id="54689745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581956" name="Picture 4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280" cy="100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4" w:name="_Toc256000007"/>
      <w:r>
        <w:t xml:space="preserve">Principle 4 – </w:t>
      </w:r>
      <w:proofErr w:type="spellStart"/>
      <w:r>
        <w:t>Bekap</w:t>
      </w:r>
      <w:proofErr w:type="spellEnd"/>
      <w:r>
        <w:t xml:space="preserve"> </w:t>
      </w:r>
      <w:proofErr w:type="spellStart"/>
      <w:r>
        <w:t>en</w:t>
      </w:r>
      <w:proofErr w:type="spellEnd"/>
      <w:r w:rsidR="00F825AF">
        <w:rPr>
          <w:lang w:val="en-US"/>
        </w:rPr>
        <w:t xml:space="preserve"> </w:t>
      </w:r>
      <w:proofErr w:type="spellStart"/>
      <w:r>
        <w:t>sapot</w:t>
      </w:r>
      <w:proofErr w:type="spellEnd"/>
      <w:r>
        <w:t xml:space="preserve"> pipul</w:t>
      </w:r>
      <w:bookmarkEnd w:id="14"/>
    </w:p>
    <w:p w14:paraId="684FE5E3" w14:textId="77777777" w:rsidR="005B28E2" w:rsidRPr="005B28E2" w:rsidRDefault="005B28E2" w:rsidP="005B28E2">
      <w:pPr>
        <w:rPr>
          <w:lang w:val="x-none" w:eastAsia="x-none"/>
        </w:rPr>
      </w:pP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35965" w14:paraId="5EBD0C77" w14:textId="77777777" w:rsidTr="00A25921">
        <w:trPr>
          <w:trHeight w:val="2665"/>
        </w:trPr>
        <w:tc>
          <w:tcPr>
            <w:tcW w:w="2668" w:type="dxa"/>
            <w:vAlign w:val="center"/>
          </w:tcPr>
          <w:p w14:paraId="6EBD065B" w14:textId="77777777" w:rsidR="00632903" w:rsidRPr="00785FE2" w:rsidRDefault="00D47099" w:rsidP="008A3131">
            <w:pPr>
              <w:pStyle w:val="Image"/>
              <w:spacing w:before="60" w:after="60"/>
            </w:pPr>
            <w:r>
              <w:rPr>
                <w:noProof/>
              </w:rPr>
              <w:drawing>
                <wp:inline distT="0" distB="0" distL="0" distR="0" wp14:anchorId="76D8F98E" wp14:editId="7CEAAB2D">
                  <wp:extent cx="1512000" cy="1512000"/>
                  <wp:effectExtent l="0" t="0" r="0" b="0"/>
                  <wp:docPr id="1231967371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046825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4A9BCCE" w14:textId="77777777" w:rsidR="00632903" w:rsidRPr="00DB0295" w:rsidRDefault="00D47099" w:rsidP="00C92407">
            <w:pPr>
              <w:spacing w:before="240" w:after="240"/>
            </w:pPr>
            <w:r>
              <w:t>Gudwan lida gin luginat en sabi ala strength sambala garim na.</w:t>
            </w:r>
          </w:p>
        </w:tc>
      </w:tr>
      <w:tr w:rsidR="00F35965" w14:paraId="291D1012" w14:textId="77777777" w:rsidTr="00B02EFB">
        <w:trPr>
          <w:trHeight w:val="2847"/>
        </w:trPr>
        <w:tc>
          <w:tcPr>
            <w:tcW w:w="2668" w:type="dxa"/>
            <w:vAlign w:val="center"/>
          </w:tcPr>
          <w:p w14:paraId="15942513" w14:textId="77777777" w:rsidR="00C92407" w:rsidRPr="00785FE2" w:rsidRDefault="00D47099" w:rsidP="008A3131">
            <w:pPr>
              <w:pStyle w:val="Image"/>
              <w:spacing w:before="60" w:after="60"/>
            </w:pPr>
            <w:r>
              <w:rPr>
                <w:noProof/>
              </w:rPr>
              <w:drawing>
                <wp:inline distT="0" distB="0" distL="0" distR="0" wp14:anchorId="51B5E172" wp14:editId="4996B53F">
                  <wp:extent cx="1512000" cy="1512000"/>
                  <wp:effectExtent l="0" t="0" r="0" b="0"/>
                  <wp:docPr id="586543955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726025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F5EF655" w14:textId="77777777" w:rsidR="00C92407" w:rsidRDefault="00D47099" w:rsidP="00C92407">
            <w:pPr>
              <w:spacing w:before="240" w:after="240"/>
            </w:pPr>
            <w:r>
              <w:t xml:space="preserve">Dey gin luginat strength pipul gin bildimap gara rait wan trening en sapot. </w:t>
            </w:r>
          </w:p>
        </w:tc>
      </w:tr>
      <w:tr w:rsidR="00F35965" w:rsidRPr="0033220C" w14:paraId="4A641D34" w14:textId="77777777" w:rsidTr="00225CD3">
        <w:trPr>
          <w:trHeight w:val="87"/>
        </w:trPr>
        <w:tc>
          <w:tcPr>
            <w:tcW w:w="2668" w:type="dxa"/>
            <w:vAlign w:val="center"/>
          </w:tcPr>
          <w:p w14:paraId="5AFE394F" w14:textId="77777777" w:rsidR="00743801" w:rsidRPr="00785FE2" w:rsidRDefault="00743801" w:rsidP="00225CD3">
            <w:pPr>
              <w:pStyle w:val="Image"/>
              <w:spacing w:before="360" w:after="0"/>
            </w:pPr>
          </w:p>
        </w:tc>
        <w:tc>
          <w:tcPr>
            <w:tcW w:w="6574" w:type="dxa"/>
            <w:vAlign w:val="center"/>
          </w:tcPr>
          <w:p w14:paraId="65E9836F" w14:textId="77777777" w:rsidR="00743801" w:rsidRPr="00B250D8" w:rsidRDefault="00D47099" w:rsidP="00225CD3">
            <w:pPr>
              <w:spacing w:before="360" w:after="0"/>
              <w:rPr>
                <w:lang w:val="es-MX"/>
              </w:rPr>
            </w:pPr>
            <w:r w:rsidRPr="00B250D8">
              <w:rPr>
                <w:lang w:val="es-MX"/>
              </w:rPr>
              <w:t xml:space="preserve">Gudwan lida album pipul lenim hau bla: </w:t>
            </w:r>
          </w:p>
        </w:tc>
      </w:tr>
      <w:tr w:rsidR="00F35965" w14:paraId="76AA66AA" w14:textId="77777777" w:rsidTr="00A25921">
        <w:trPr>
          <w:trHeight w:val="2665"/>
        </w:trPr>
        <w:tc>
          <w:tcPr>
            <w:tcW w:w="2668" w:type="dxa"/>
            <w:vAlign w:val="center"/>
          </w:tcPr>
          <w:p w14:paraId="7DC13299" w14:textId="77777777" w:rsidR="00632903" w:rsidRPr="00785FE2" w:rsidRDefault="00D47099" w:rsidP="008A3131">
            <w:pPr>
              <w:pStyle w:val="Image"/>
              <w:spacing w:before="60" w:after="60"/>
            </w:pPr>
            <w:r>
              <w:rPr>
                <w:noProof/>
              </w:rPr>
              <w:drawing>
                <wp:inline distT="0" distB="0" distL="0" distR="0" wp14:anchorId="35B3FBC4" wp14:editId="54CE6BCA">
                  <wp:extent cx="1512000" cy="1512000"/>
                  <wp:effectExtent l="0" t="0" r="0" b="0"/>
                  <wp:docPr id="1231485241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587019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7BF0832" w14:textId="77777777" w:rsidR="00632903" w:rsidRDefault="00D47099" w:rsidP="002E0772">
            <w:pPr>
              <w:pStyle w:val="ListParagraph"/>
              <w:numPr>
                <w:ilvl w:val="0"/>
                <w:numId w:val="8"/>
              </w:numPr>
            </w:pPr>
            <w:r>
              <w:t>luginat najalot pipul strength</w:t>
            </w:r>
          </w:p>
        </w:tc>
      </w:tr>
      <w:tr w:rsidR="00F35965" w14:paraId="0A6F3604" w14:textId="77777777" w:rsidTr="00A25921">
        <w:trPr>
          <w:trHeight w:val="2665"/>
        </w:trPr>
        <w:tc>
          <w:tcPr>
            <w:tcW w:w="2668" w:type="dxa"/>
            <w:vAlign w:val="center"/>
          </w:tcPr>
          <w:p w14:paraId="02317562" w14:textId="77777777" w:rsidR="00743801" w:rsidRPr="00785FE2" w:rsidRDefault="00D47099" w:rsidP="008A3131">
            <w:pPr>
              <w:pStyle w:val="Image"/>
              <w:spacing w:before="60" w:after="60"/>
            </w:pPr>
            <w:r>
              <w:rPr>
                <w:noProof/>
              </w:rPr>
              <w:drawing>
                <wp:inline distT="0" distB="0" distL="0" distR="0" wp14:anchorId="0E09F934" wp14:editId="2FAA0B0C">
                  <wp:extent cx="1512000" cy="1512000"/>
                  <wp:effectExtent l="0" t="0" r="0" b="0"/>
                  <wp:docPr id="494084536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904256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E70DA30" w14:textId="1F321F3D" w:rsidR="00743801" w:rsidRDefault="00D47099" w:rsidP="002E0772">
            <w:pPr>
              <w:pStyle w:val="ListParagraph"/>
              <w:numPr>
                <w:ilvl w:val="0"/>
                <w:numId w:val="8"/>
              </w:numPr>
            </w:pPr>
            <w:proofErr w:type="spellStart"/>
            <w:r>
              <w:t>wek</w:t>
            </w:r>
            <w:proofErr w:type="spellEnd"/>
            <w:r>
              <w:t xml:space="preserve"> </w:t>
            </w:r>
            <w:proofErr w:type="spellStart"/>
            <w:r>
              <w:t>wek</w:t>
            </w:r>
            <w:proofErr w:type="spellEnd"/>
            <w:r>
              <w:t xml:space="preserve"> </w:t>
            </w:r>
            <w:proofErr w:type="spellStart"/>
            <w:r>
              <w:t>mijamet</w:t>
            </w:r>
            <w:proofErr w:type="spellEnd"/>
            <w:r>
              <w:t xml:space="preserve"> du </w:t>
            </w:r>
            <w:proofErr w:type="spellStart"/>
            <w:r>
              <w:t>ba</w:t>
            </w:r>
            <w:proofErr w:type="spellEnd"/>
            <w:r>
              <w:t xml:space="preserve"> </w:t>
            </w:r>
            <w:proofErr w:type="spellStart"/>
            <w:r>
              <w:t>yujim</w:t>
            </w:r>
            <w:proofErr w:type="spellEnd"/>
            <w:r w:rsidR="00341E02">
              <w:br/>
            </w:r>
            <w:proofErr w:type="spellStart"/>
            <w:r>
              <w:t>diffrin</w:t>
            </w:r>
            <w:proofErr w:type="spellEnd"/>
            <w:r>
              <w:t xml:space="preserve"> strength. </w:t>
            </w:r>
          </w:p>
        </w:tc>
      </w:tr>
    </w:tbl>
    <w:p w14:paraId="6777E203" w14:textId="77777777" w:rsidR="00632903" w:rsidRPr="004C5B1E" w:rsidRDefault="00632903" w:rsidP="00632903">
      <w:pPr>
        <w:spacing w:before="0" w:after="0" w:line="240" w:lineRule="auto"/>
        <w:rPr>
          <w:rFonts w:cs="Times New Roman"/>
          <w:b/>
          <w:bCs/>
          <w:szCs w:val="26"/>
        </w:rPr>
      </w:pPr>
    </w:p>
    <w:p w14:paraId="7D266D85" w14:textId="77777777" w:rsidR="006D6660" w:rsidRDefault="00D47099" w:rsidP="000B5022">
      <w:pPr>
        <w:pStyle w:val="Heading3activity"/>
      </w:pPr>
      <w:r>
        <w:lastRenderedPageBreak/>
        <w:t>Actibiti 1 – Lenim abat naja pipul strength</w:t>
      </w:r>
    </w:p>
    <w:tbl>
      <w:tblPr>
        <w:tblW w:w="9242" w:type="dxa"/>
        <w:tblBorders>
          <w:top w:val="single" w:sz="12" w:space="0" w:color="77347C" w:themeColor="text2"/>
          <w:left w:val="single" w:sz="12" w:space="0" w:color="77347C" w:themeColor="text2"/>
          <w:bottom w:val="single" w:sz="12" w:space="0" w:color="77347C" w:themeColor="text2"/>
          <w:right w:val="single" w:sz="12" w:space="0" w:color="77347C" w:themeColor="text2"/>
        </w:tblBorders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35965" w:rsidRPr="0033220C" w14:paraId="68C27FD5" w14:textId="77777777" w:rsidTr="00CC6867">
        <w:tc>
          <w:tcPr>
            <w:tcW w:w="2668" w:type="dxa"/>
            <w:vAlign w:val="center"/>
          </w:tcPr>
          <w:p w14:paraId="46447EC1" w14:textId="77777777" w:rsidR="006D6660" w:rsidRPr="00785FE2" w:rsidRDefault="006D6660" w:rsidP="0022441D">
            <w:pPr>
              <w:pStyle w:val="Image"/>
            </w:pPr>
          </w:p>
        </w:tc>
        <w:tc>
          <w:tcPr>
            <w:tcW w:w="6574" w:type="dxa"/>
            <w:vAlign w:val="center"/>
          </w:tcPr>
          <w:p w14:paraId="4CBF7A45" w14:textId="77777777" w:rsidR="006D6660" w:rsidRPr="00B250D8" w:rsidRDefault="00D47099" w:rsidP="006F67D4">
            <w:pPr>
              <w:spacing w:before="240" w:after="0"/>
              <w:rPr>
                <w:lang w:val="es-MX"/>
              </w:rPr>
            </w:pPr>
            <w:r w:rsidRPr="00B250D8">
              <w:rPr>
                <w:lang w:val="es-MX"/>
              </w:rPr>
              <w:t>Dijan actibiti gara joim yu hau bla:</w:t>
            </w:r>
          </w:p>
        </w:tc>
      </w:tr>
      <w:tr w:rsidR="00F35965" w14:paraId="163E31D2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08AEF542" w14:textId="77777777" w:rsidR="006D6660" w:rsidRPr="00785FE2" w:rsidRDefault="00D47099" w:rsidP="006F67D4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297685F4" wp14:editId="42FDBD21">
                  <wp:extent cx="1552575" cy="1552575"/>
                  <wp:effectExtent l="0" t="0" r="9525" b="9525"/>
                  <wp:docPr id="1350401892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2795616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B03A783" w14:textId="77777777" w:rsidR="006D6660" w:rsidRPr="00DB0295" w:rsidRDefault="00D47099" w:rsidP="002E0772">
            <w:pPr>
              <w:pStyle w:val="ListParagraph"/>
              <w:numPr>
                <w:ilvl w:val="0"/>
                <w:numId w:val="8"/>
              </w:numPr>
            </w:pPr>
            <w:r>
              <w:t>luginat yu ronwan strength</w:t>
            </w:r>
          </w:p>
        </w:tc>
      </w:tr>
      <w:tr w:rsidR="00F35965" w14:paraId="1D638AA5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6B0A07F9" w14:textId="77777777" w:rsidR="00A4468E" w:rsidRPr="00785FE2" w:rsidRDefault="00D47099" w:rsidP="006F67D4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1B4D6C83" wp14:editId="0448A90C">
                  <wp:extent cx="1552575" cy="1552575"/>
                  <wp:effectExtent l="0" t="0" r="9525" b="9525"/>
                  <wp:docPr id="1643278264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9968212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AE0CE9E" w14:textId="77777777" w:rsidR="00A4468E" w:rsidRDefault="00D47099" w:rsidP="00A4468E">
            <w:pPr>
              <w:pStyle w:val="ListParagraph"/>
              <w:numPr>
                <w:ilvl w:val="0"/>
                <w:numId w:val="1"/>
              </w:numPr>
            </w:pPr>
            <w:r>
              <w:t>luginat najalot pipul strength.</w:t>
            </w:r>
          </w:p>
        </w:tc>
      </w:tr>
      <w:tr w:rsidR="00F35965" w14:paraId="7C28FA8E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0ECAB08A" w14:textId="77777777" w:rsidR="008E694F" w:rsidRPr="00785FE2" w:rsidRDefault="00D47099" w:rsidP="006F67D4">
            <w:pPr>
              <w:pStyle w:val="Image"/>
              <w:spacing w:before="360"/>
            </w:pPr>
            <w:r>
              <w:rPr>
                <w:noProof/>
              </w:rPr>
              <w:drawing>
                <wp:inline distT="0" distB="0" distL="0" distR="0" wp14:anchorId="7289E176" wp14:editId="2E9B5D3C">
                  <wp:extent cx="1552575" cy="1552575"/>
                  <wp:effectExtent l="0" t="0" r="9525" b="9525"/>
                  <wp:docPr id="394710177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0698289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0E35462" w14:textId="77777777" w:rsidR="008E694F" w:rsidRDefault="00D47099" w:rsidP="006F67D4">
            <w:pPr>
              <w:spacing w:before="360"/>
            </w:pPr>
            <w:r>
              <w:t>Jingabat sambala hu strongbalawan.</w:t>
            </w:r>
          </w:p>
        </w:tc>
      </w:tr>
      <w:tr w:rsidR="00F35965" w14:paraId="76849373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4B211A50" w14:textId="77777777" w:rsidR="008E694F" w:rsidRPr="00785FE2" w:rsidRDefault="00D47099" w:rsidP="006F67D4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195499E5" wp14:editId="5DA0AA86">
                  <wp:extent cx="1552575" cy="1552575"/>
                  <wp:effectExtent l="0" t="0" r="9525" b="9525"/>
                  <wp:docPr id="508848419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3531473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FFB4B4C" w14:textId="517222EB" w:rsidR="008E694F" w:rsidRDefault="00D47099" w:rsidP="00A4468E">
            <w:r>
              <w:t xml:space="preserve">Na </w:t>
            </w:r>
            <w:proofErr w:type="spellStart"/>
            <w:r>
              <w:t>raidimdan</w:t>
            </w:r>
            <w:proofErr w:type="spellEnd"/>
            <w:r>
              <w:t xml:space="preserve"> why </w:t>
            </w:r>
            <w:proofErr w:type="spellStart"/>
            <w:r>
              <w:t>yu</w:t>
            </w:r>
            <w:proofErr w:type="spellEnd"/>
            <w:r>
              <w:t xml:space="preserve"> </w:t>
            </w:r>
            <w:proofErr w:type="spellStart"/>
            <w:r>
              <w:t>rigin</w:t>
            </w:r>
            <w:proofErr w:type="spellEnd"/>
            <w:r>
              <w:t xml:space="preserve"> </w:t>
            </w:r>
            <w:proofErr w:type="spellStart"/>
            <w:r>
              <w:t>jat</w:t>
            </w:r>
            <w:proofErr w:type="spellEnd"/>
            <w:r w:rsidR="00341E02">
              <w:br/>
            </w:r>
            <w:proofErr w:type="spellStart"/>
            <w:r>
              <w:t>persin</w:t>
            </w:r>
            <w:proofErr w:type="spellEnd"/>
            <w:r>
              <w:t xml:space="preserve"> </w:t>
            </w:r>
            <w:proofErr w:type="spellStart"/>
            <w:r>
              <w:t>strongbalawan</w:t>
            </w:r>
            <w:proofErr w:type="spellEnd"/>
            <w:r>
              <w:t>.</w:t>
            </w:r>
          </w:p>
        </w:tc>
      </w:tr>
      <w:tr w:rsidR="00F35965" w14:paraId="134D8FF8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571991BF" w14:textId="77777777" w:rsidR="008E694F" w:rsidRPr="00785FE2" w:rsidRDefault="00D47099" w:rsidP="006F67D4">
            <w:pPr>
              <w:pStyle w:val="Image"/>
              <w:spacing w:before="360" w:after="360"/>
            </w:pPr>
            <w:r>
              <w:rPr>
                <w:noProof/>
              </w:rPr>
              <w:lastRenderedPageBreak/>
              <w:drawing>
                <wp:inline distT="0" distB="0" distL="0" distR="0" wp14:anchorId="77BAC9B1" wp14:editId="53D88489">
                  <wp:extent cx="1552575" cy="1552575"/>
                  <wp:effectExtent l="0" t="0" r="9525" b="9525"/>
                  <wp:docPr id="1845399999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7986481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AF926AE" w14:textId="77777777" w:rsidR="008E694F" w:rsidRDefault="00D47099" w:rsidP="00A4468E">
            <w:r>
              <w:t>Yu gin jingabat if yundubala garim saimwan strength du.</w:t>
            </w:r>
          </w:p>
        </w:tc>
      </w:tr>
      <w:tr w:rsidR="00F35965" w14:paraId="5022E643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2198DDC2" w14:textId="77777777" w:rsidR="00A4468E" w:rsidRPr="00785FE2" w:rsidRDefault="00D47099" w:rsidP="006F67D4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346151B7" wp14:editId="14889A12">
                  <wp:extent cx="1552575" cy="1550715"/>
                  <wp:effectExtent l="0" t="0" r="0" b="0"/>
                  <wp:docPr id="1658369859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2468213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0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0802BF4" w14:textId="77777777" w:rsidR="00A4468E" w:rsidRDefault="00D47099" w:rsidP="00A4468E">
            <w:r>
              <w:t>If yu duimbat dijan actibiti gara tim, yu gin askim ich persin ba sheam stori ba wen dey bin filim strongbalawan.</w:t>
            </w:r>
          </w:p>
        </w:tc>
      </w:tr>
      <w:tr w:rsidR="00F35965" w14:paraId="4E420FEA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65E88223" w14:textId="77777777" w:rsidR="00A4468E" w:rsidRPr="00785FE2" w:rsidRDefault="00D47099" w:rsidP="006F67D4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578B6E0B" wp14:editId="1B097D1B">
                  <wp:extent cx="1552575" cy="1552575"/>
                  <wp:effectExtent l="0" t="0" r="9525" b="9525"/>
                  <wp:docPr id="1231697107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5245452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3D5704D" w14:textId="5AD38D35" w:rsidR="00A4468E" w:rsidRDefault="00D47099" w:rsidP="00A4468E">
            <w:r>
              <w:t xml:space="preserve">Wen </w:t>
            </w:r>
            <w:proofErr w:type="spellStart"/>
            <w:r>
              <w:t>sambodi</w:t>
            </w:r>
            <w:proofErr w:type="spellEnd"/>
            <w:r>
              <w:t xml:space="preserve"> </w:t>
            </w:r>
            <w:proofErr w:type="spellStart"/>
            <w:r>
              <w:t>binij</w:t>
            </w:r>
            <w:proofErr w:type="spellEnd"/>
            <w:r>
              <w:t xml:space="preserve"> </w:t>
            </w:r>
            <w:proofErr w:type="spellStart"/>
            <w:r>
              <w:t>della</w:t>
            </w:r>
            <w:proofErr w:type="spellEnd"/>
            <w:r>
              <w:t xml:space="preserve"> </w:t>
            </w:r>
            <w:proofErr w:type="spellStart"/>
            <w:r>
              <w:t>yu</w:t>
            </w:r>
            <w:proofErr w:type="spellEnd"/>
            <w:r>
              <w:t xml:space="preserve"> der </w:t>
            </w:r>
            <w:proofErr w:type="spellStart"/>
            <w:r>
              <w:t>stori</w:t>
            </w:r>
            <w:proofErr w:type="spellEnd"/>
            <w:r>
              <w:t xml:space="preserve">, </w:t>
            </w:r>
            <w:proofErr w:type="spellStart"/>
            <w:r>
              <w:t>alabat</w:t>
            </w:r>
            <w:proofErr w:type="spellEnd"/>
            <w:r>
              <w:t xml:space="preserve"> gin </w:t>
            </w:r>
            <w:proofErr w:type="spellStart"/>
            <w:r>
              <w:t>raidimdan</w:t>
            </w:r>
            <w:proofErr w:type="spellEnd"/>
            <w:r>
              <w:t xml:space="preserve"> </w:t>
            </w:r>
            <w:proofErr w:type="spellStart"/>
            <w:r>
              <w:t>wanim</w:t>
            </w:r>
            <w:proofErr w:type="spellEnd"/>
            <w:r>
              <w:t xml:space="preserve"> strength </w:t>
            </w:r>
            <w:proofErr w:type="spellStart"/>
            <w:r>
              <w:t>jat</w:t>
            </w:r>
            <w:proofErr w:type="spellEnd"/>
            <w:r>
              <w:t xml:space="preserve"> </w:t>
            </w:r>
            <w:proofErr w:type="spellStart"/>
            <w:r>
              <w:t>persin</w:t>
            </w:r>
            <w:proofErr w:type="spellEnd"/>
            <w:r>
              <w:t xml:space="preserve"> bin </w:t>
            </w:r>
            <w:proofErr w:type="spellStart"/>
            <w:r>
              <w:t>delim</w:t>
            </w:r>
            <w:proofErr w:type="spellEnd"/>
            <w:r w:rsidR="00341E02">
              <w:br/>
            </w:r>
            <w:proofErr w:type="spellStart"/>
            <w:r>
              <w:t>yu</w:t>
            </w:r>
            <w:proofErr w:type="spellEnd"/>
            <w:r>
              <w:t xml:space="preserve"> </w:t>
            </w:r>
            <w:proofErr w:type="spellStart"/>
            <w:r>
              <w:t>ba</w:t>
            </w:r>
            <w:proofErr w:type="spellEnd"/>
            <w:r>
              <w:t xml:space="preserve"> dem.</w:t>
            </w:r>
          </w:p>
        </w:tc>
      </w:tr>
      <w:tr w:rsidR="00F35965" w:rsidRPr="0033220C" w14:paraId="23936C54" w14:textId="77777777" w:rsidTr="00CC6867">
        <w:trPr>
          <w:trHeight w:val="1748"/>
        </w:trPr>
        <w:tc>
          <w:tcPr>
            <w:tcW w:w="2668" w:type="dxa"/>
            <w:vAlign w:val="center"/>
          </w:tcPr>
          <w:p w14:paraId="57696AF5" w14:textId="77777777" w:rsidR="00E42A29" w:rsidRPr="00785FE2" w:rsidRDefault="00D47099" w:rsidP="006F67D4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561137DE" wp14:editId="6D992F4A">
                  <wp:extent cx="1550715" cy="1552575"/>
                  <wp:effectExtent l="0" t="0" r="0" b="0"/>
                  <wp:docPr id="2019051992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963457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71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23928E0" w14:textId="3E5F6B70" w:rsidR="00E42A29" w:rsidRPr="00B03F92" w:rsidRDefault="00D47099" w:rsidP="00A4468E">
            <w:r w:rsidRPr="00B03F92">
              <w:t xml:space="preserve">Den </w:t>
            </w:r>
            <w:proofErr w:type="spellStart"/>
            <w:r w:rsidRPr="00B03F92">
              <w:t>yu</w:t>
            </w:r>
            <w:proofErr w:type="spellEnd"/>
            <w:r w:rsidRPr="00B03F92">
              <w:t xml:space="preserve"> gin </w:t>
            </w:r>
            <w:proofErr w:type="spellStart"/>
            <w:r w:rsidRPr="00B03F92">
              <w:t>foldem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yu</w:t>
            </w:r>
            <w:proofErr w:type="spellEnd"/>
            <w:r w:rsidRPr="00B03F92">
              <w:t xml:space="preserve"> papa </w:t>
            </w:r>
            <w:proofErr w:type="spellStart"/>
            <w:r w:rsidRPr="00B03F92">
              <w:t>en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burremin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na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jat</w:t>
            </w:r>
            <w:proofErr w:type="spellEnd"/>
            <w:r w:rsidRPr="00B03F92">
              <w:t xml:space="preserve"> person </w:t>
            </w:r>
            <w:r w:rsidR="00341E02" w:rsidRPr="00B03F92">
              <w:t>j</w:t>
            </w:r>
            <w:r w:rsidRPr="00B03F92">
              <w:t>ar.</w:t>
            </w:r>
          </w:p>
          <w:p w14:paraId="65E1D41E" w14:textId="77777777" w:rsidR="00E42A29" w:rsidRPr="00B03F92" w:rsidRDefault="00D47099" w:rsidP="00A4468E">
            <w:r w:rsidRPr="00B03F92">
              <w:t xml:space="preserve">Wen </w:t>
            </w:r>
            <w:proofErr w:type="spellStart"/>
            <w:r w:rsidRPr="00B03F92">
              <w:t>dijan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actibiti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binij</w:t>
            </w:r>
            <w:proofErr w:type="spellEnd"/>
            <w:r w:rsidRPr="00B03F92">
              <w:t xml:space="preserve">, </w:t>
            </w:r>
            <w:proofErr w:type="spellStart"/>
            <w:r w:rsidRPr="00B03F92">
              <w:t>alabat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wil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abum</w:t>
            </w:r>
            <w:proofErr w:type="spellEnd"/>
            <w:r w:rsidRPr="00B03F92">
              <w:t xml:space="preserve"> papa from </w:t>
            </w:r>
            <w:proofErr w:type="spellStart"/>
            <w:r w:rsidRPr="00B03F92">
              <w:t>ebdribodi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insaid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na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dey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ronwan</w:t>
            </w:r>
            <w:proofErr w:type="spellEnd"/>
            <w:r w:rsidRPr="00B03F92">
              <w:t xml:space="preserve"> jar.</w:t>
            </w:r>
          </w:p>
        </w:tc>
      </w:tr>
    </w:tbl>
    <w:p w14:paraId="69AF8C6F" w14:textId="77777777" w:rsidR="009D7B62" w:rsidRPr="00B03F92" w:rsidRDefault="009D7B62" w:rsidP="00384144"/>
    <w:p w14:paraId="0EAB67D4" w14:textId="77777777" w:rsidR="009D7B62" w:rsidRPr="00B03F92" w:rsidRDefault="00D47099">
      <w:pPr>
        <w:spacing w:before="0" w:after="0" w:line="240" w:lineRule="auto"/>
        <w:rPr>
          <w:rFonts w:cs="Times New Roman"/>
          <w:b/>
          <w:bCs/>
          <w:szCs w:val="26"/>
        </w:rPr>
      </w:pPr>
      <w:r w:rsidRPr="00B03F92">
        <w:br w:type="page"/>
      </w:r>
    </w:p>
    <w:p w14:paraId="60BAD9E6" w14:textId="77777777" w:rsidR="006D6660" w:rsidRDefault="00D47099" w:rsidP="000B5022">
      <w:pPr>
        <w:pStyle w:val="Heading3activity"/>
      </w:pPr>
      <w:proofErr w:type="spellStart"/>
      <w:r>
        <w:lastRenderedPageBreak/>
        <w:t>Actibiti</w:t>
      </w:r>
      <w:proofErr w:type="spellEnd"/>
      <w:r>
        <w:t xml:space="preserve"> 2 – </w:t>
      </w:r>
      <w:proofErr w:type="spellStart"/>
      <w:r>
        <w:t>Meigim</w:t>
      </w:r>
      <w:proofErr w:type="spellEnd"/>
      <w:r>
        <w:t xml:space="preserve"> gudbinji stori</w:t>
      </w:r>
    </w:p>
    <w:tbl>
      <w:tblPr>
        <w:tblW w:w="9242" w:type="dxa"/>
        <w:tblBorders>
          <w:top w:val="single" w:sz="12" w:space="0" w:color="77347C" w:themeColor="text2"/>
          <w:left w:val="single" w:sz="12" w:space="0" w:color="77347C" w:themeColor="text2"/>
          <w:bottom w:val="single" w:sz="12" w:space="0" w:color="77347C" w:themeColor="text2"/>
          <w:right w:val="single" w:sz="12" w:space="0" w:color="77347C" w:themeColor="text2"/>
        </w:tblBorders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35965" w14:paraId="7E40032E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7B463AFF" w14:textId="77777777" w:rsidR="008E694F" w:rsidRPr="00785FE2" w:rsidRDefault="00D47099" w:rsidP="00BE5545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28B81C73" wp14:editId="3A283747">
                  <wp:extent cx="1476000" cy="1476000"/>
                  <wp:effectExtent l="0" t="0" r="0" b="0"/>
                  <wp:docPr id="434302877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42924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0523ECC" w14:textId="77777777" w:rsidR="008E694F" w:rsidRDefault="00D47099" w:rsidP="0022441D">
            <w:r>
              <w:t>Dijan actibiti gara tichem yuh hau bla jingabat miselp gudwei.</w:t>
            </w:r>
          </w:p>
        </w:tc>
      </w:tr>
      <w:tr w:rsidR="00F35965" w14:paraId="548E0456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78C6EB33" w14:textId="77777777" w:rsidR="008E694F" w:rsidRPr="00785FE2" w:rsidRDefault="00D47099" w:rsidP="00BE5545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33DD6DEB" wp14:editId="50CEA304">
                  <wp:extent cx="1476000" cy="1476000"/>
                  <wp:effectExtent l="0" t="0" r="0" b="0"/>
                  <wp:docPr id="545830661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57423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23A0E86" w14:textId="77777777" w:rsidR="008E694F" w:rsidRDefault="00D47099" w:rsidP="0022441D">
            <w:r>
              <w:t>Yu gin stat by toktokbat na yu tim abat dey:</w:t>
            </w:r>
          </w:p>
          <w:p w14:paraId="084BDC10" w14:textId="77777777" w:rsidR="00A755A3" w:rsidRDefault="00D47099" w:rsidP="00A755A3">
            <w:pPr>
              <w:pStyle w:val="ListParagraph"/>
              <w:numPr>
                <w:ilvl w:val="0"/>
                <w:numId w:val="1"/>
              </w:numPr>
            </w:pPr>
            <w:r>
              <w:t>gudwan thaut</w:t>
            </w:r>
          </w:p>
          <w:p w14:paraId="6145F9D3" w14:textId="77777777" w:rsidR="00A755A3" w:rsidRDefault="00D47099" w:rsidP="00A755A3">
            <w:pPr>
              <w:pStyle w:val="ListParagraph"/>
              <w:numPr>
                <w:ilvl w:val="0"/>
                <w:numId w:val="1"/>
              </w:numPr>
            </w:pPr>
            <w:r>
              <w:t>nogudwan thaut.</w:t>
            </w:r>
          </w:p>
        </w:tc>
      </w:tr>
      <w:tr w:rsidR="00F35965" w:rsidRPr="00C10640" w14:paraId="797EEB2B" w14:textId="77777777" w:rsidTr="006F67D4">
        <w:trPr>
          <w:trHeight w:val="2268"/>
        </w:trPr>
        <w:tc>
          <w:tcPr>
            <w:tcW w:w="2668" w:type="dxa"/>
            <w:vAlign w:val="center"/>
          </w:tcPr>
          <w:p w14:paraId="674928FD" w14:textId="77777777" w:rsidR="00A755A3" w:rsidRPr="00785FE2" w:rsidRDefault="00D47099" w:rsidP="006F67D4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2250B7B5" wp14:editId="0DA459C6">
                  <wp:extent cx="1440000" cy="1440000"/>
                  <wp:effectExtent l="0" t="0" r="8255" b="8255"/>
                  <wp:docPr id="2125019032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552979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CB65244" w14:textId="77777777" w:rsidR="00A755A3" w:rsidRPr="0060175F" w:rsidRDefault="00D47099" w:rsidP="0022441D">
            <w:pPr>
              <w:rPr>
                <w:lang w:val="de-DE"/>
              </w:rPr>
            </w:pPr>
            <w:r w:rsidRPr="0060175F">
              <w:rPr>
                <w:lang w:val="de-DE"/>
              </w:rPr>
              <w:t>Den ich persin la yu tim gin raidimdaun samting gud ba der thaut.</w:t>
            </w:r>
          </w:p>
        </w:tc>
      </w:tr>
      <w:tr w:rsidR="00F35965" w14:paraId="7A948CB5" w14:textId="77777777" w:rsidTr="006F67D4">
        <w:trPr>
          <w:trHeight w:val="3194"/>
        </w:trPr>
        <w:tc>
          <w:tcPr>
            <w:tcW w:w="2668" w:type="dxa"/>
            <w:vAlign w:val="center"/>
          </w:tcPr>
          <w:p w14:paraId="1510C330" w14:textId="77777777" w:rsidR="00A755A3" w:rsidRPr="00785FE2" w:rsidRDefault="00D47099" w:rsidP="00BE5545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7514AB30" wp14:editId="34F83B5C">
                  <wp:extent cx="1476000" cy="1476000"/>
                  <wp:effectExtent l="0" t="0" r="0" b="0"/>
                  <wp:docPr id="830028190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6429432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F1CD7F0" w14:textId="77777777" w:rsidR="00A755A3" w:rsidRDefault="00D47099" w:rsidP="0022441D">
            <w:r>
              <w:t>Sabi laik:</w:t>
            </w:r>
          </w:p>
          <w:p w14:paraId="5094E150" w14:textId="77777777" w:rsidR="00A755A3" w:rsidRDefault="00D47099" w:rsidP="00A755A3">
            <w:r>
              <w:t>‘Ai gin duimgat dis idiya dumaji ai bin duim sam naja wan gudwei, leig ai bin binij skul rait thru en gibit sapot langa ala main fren.’</w:t>
            </w:r>
          </w:p>
        </w:tc>
      </w:tr>
      <w:tr w:rsidR="00F35965" w:rsidRPr="0033220C" w14:paraId="4D6D4363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2FE6E302" w14:textId="77777777" w:rsidR="00A755A3" w:rsidRPr="00785FE2" w:rsidRDefault="00D47099" w:rsidP="00BE5545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320A1A0E" wp14:editId="48965890">
                  <wp:extent cx="1474232" cy="1476000"/>
                  <wp:effectExtent l="0" t="0" r="0" b="0"/>
                  <wp:docPr id="16601242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2880579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232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79F82E4" w14:textId="77777777" w:rsidR="00A755A3" w:rsidRPr="00B03F92" w:rsidRDefault="00D47099" w:rsidP="0022441D">
            <w:r w:rsidRPr="00B03F92">
              <w:t xml:space="preserve">Wen </w:t>
            </w:r>
            <w:proofErr w:type="spellStart"/>
            <w:r w:rsidRPr="00B03F92">
              <w:t>dijan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actibiti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binijap</w:t>
            </w:r>
            <w:proofErr w:type="spellEnd"/>
            <w:r w:rsidRPr="00B03F92">
              <w:t xml:space="preserve">, </w:t>
            </w:r>
            <w:proofErr w:type="spellStart"/>
            <w:r w:rsidRPr="00B03F92">
              <w:t>ebdribadi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gara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gudwan</w:t>
            </w:r>
            <w:proofErr w:type="spellEnd"/>
            <w:r w:rsidRPr="00B03F92">
              <w:t xml:space="preserve"> ting </w:t>
            </w:r>
            <w:proofErr w:type="spellStart"/>
            <w:r w:rsidRPr="00B03F92">
              <w:t>dey</w:t>
            </w:r>
            <w:proofErr w:type="spellEnd"/>
            <w:r w:rsidRPr="00B03F92">
              <w:t xml:space="preserve"> bin </w:t>
            </w:r>
            <w:proofErr w:type="spellStart"/>
            <w:r w:rsidRPr="00B03F92">
              <w:t>raidimdaun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ba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alabat</w:t>
            </w:r>
            <w:proofErr w:type="spellEnd"/>
            <w:r w:rsidRPr="00B03F92">
              <w:t>.</w:t>
            </w:r>
          </w:p>
        </w:tc>
      </w:tr>
    </w:tbl>
    <w:p w14:paraId="73BF0FA4" w14:textId="77777777" w:rsidR="000B5022" w:rsidRPr="00B03F92" w:rsidRDefault="000B5022" w:rsidP="00DB0844">
      <w:pPr>
        <w:pStyle w:val="Heading2"/>
        <w:rPr>
          <w:lang w:val="en-AU"/>
        </w:rPr>
        <w:sectPr w:rsidR="000B5022" w:rsidRPr="00B03F92" w:rsidSect="00AB7F31">
          <w:pgSz w:w="11906" w:h="16838"/>
          <w:pgMar w:top="1134" w:right="1440" w:bottom="1134" w:left="1440" w:header="567" w:footer="340" w:gutter="0"/>
          <w:cols w:space="708"/>
          <w:titlePg/>
          <w:docGrid w:linePitch="381"/>
        </w:sectPr>
      </w:pPr>
    </w:p>
    <w:p w14:paraId="03C80F40" w14:textId="45AD91F7" w:rsidR="00DB0844" w:rsidRPr="00B250D8" w:rsidRDefault="00D47099" w:rsidP="008A3131">
      <w:pPr>
        <w:pStyle w:val="Heading2"/>
        <w:spacing w:after="840"/>
        <w:rPr>
          <w:lang w:val="es-MX"/>
        </w:rPr>
      </w:pPr>
      <w:r>
        <w:rPr>
          <w:noProof/>
          <w:lang w:val="en-AU"/>
        </w:rPr>
        <w:lastRenderedPageBreak/>
        <w:drawing>
          <wp:anchor distT="0" distB="0" distL="114300" distR="114300" simplePos="0" relativeHeight="251665408" behindDoc="1" locked="0" layoutInCell="1" allowOverlap="1" wp14:anchorId="4AD05F1C" wp14:editId="36DD83FF">
            <wp:simplePos x="0" y="0"/>
            <wp:positionH relativeFrom="margin">
              <wp:posOffset>5256530</wp:posOffset>
            </wp:positionH>
            <wp:positionV relativeFrom="margin">
              <wp:posOffset>-180340</wp:posOffset>
            </wp:positionV>
            <wp:extent cx="1007280" cy="1007280"/>
            <wp:effectExtent l="0" t="0" r="2540" b="2540"/>
            <wp:wrapNone/>
            <wp:docPr id="32467929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477698" name="Picture 5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280" cy="100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5" w:name="_Toc256000008"/>
      <w:r>
        <w:t xml:space="preserve">Principle 5 – Keya </w:t>
      </w:r>
      <w:proofErr w:type="spellStart"/>
      <w:r>
        <w:t>ba</w:t>
      </w:r>
      <w:proofErr w:type="spellEnd"/>
      <w:r>
        <w:t xml:space="preserve"> </w:t>
      </w:r>
      <w:proofErr w:type="spellStart"/>
      <w:r>
        <w:t>misel</w:t>
      </w:r>
      <w:proofErr w:type="spellEnd"/>
      <w:r>
        <w:t xml:space="preserve"> </w:t>
      </w:r>
      <w:proofErr w:type="spellStart"/>
      <w:r>
        <w:t>en</w:t>
      </w:r>
      <w:proofErr w:type="spellEnd"/>
      <w:r w:rsidR="00341E02">
        <w:br/>
      </w:r>
      <w:proofErr w:type="spellStart"/>
      <w:r>
        <w:t>blanga</w:t>
      </w:r>
      <w:proofErr w:type="spellEnd"/>
      <w:r>
        <w:t xml:space="preserve"> </w:t>
      </w:r>
      <w:proofErr w:type="spellStart"/>
      <w:r>
        <w:t>yu</w:t>
      </w:r>
      <w:proofErr w:type="spellEnd"/>
      <w:r>
        <w:t xml:space="preserve"> </w:t>
      </w:r>
      <w:proofErr w:type="spellStart"/>
      <w:r>
        <w:t>komyuniti</w:t>
      </w:r>
      <w:bookmarkEnd w:id="15"/>
      <w:proofErr w:type="spellEnd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35965" w14:paraId="1B5B60AE" w14:textId="77777777" w:rsidTr="003C0098">
        <w:trPr>
          <w:trHeight w:val="1359"/>
        </w:trPr>
        <w:tc>
          <w:tcPr>
            <w:tcW w:w="2668" w:type="dxa"/>
            <w:vAlign w:val="center"/>
          </w:tcPr>
          <w:p w14:paraId="2CFDC9B7" w14:textId="77777777" w:rsidR="003C0098" w:rsidRPr="00785FE2" w:rsidRDefault="00D47099" w:rsidP="005370D4">
            <w:pPr>
              <w:pStyle w:val="Image"/>
              <w:spacing w:before="180" w:after="180"/>
            </w:pPr>
            <w:r>
              <w:rPr>
                <w:noProof/>
              </w:rPr>
              <w:drawing>
                <wp:inline distT="0" distB="0" distL="0" distR="0" wp14:anchorId="6B1DAAC5" wp14:editId="6C2D3F4D">
                  <wp:extent cx="1476000" cy="1476000"/>
                  <wp:effectExtent l="0" t="0" r="0" b="0"/>
                  <wp:docPr id="1035361819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8034135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F30458D" w14:textId="77777777" w:rsidR="003C0098" w:rsidRPr="0060175F" w:rsidRDefault="00D47099" w:rsidP="0022441D">
            <w:pPr>
              <w:spacing w:before="240" w:after="240"/>
              <w:rPr>
                <w:spacing w:val="-2"/>
                <w:lang w:val="es-ES"/>
              </w:rPr>
            </w:pPr>
            <w:r w:rsidRPr="0060175F">
              <w:rPr>
                <w:spacing w:val="-2"/>
                <w:lang w:val="es-ES"/>
              </w:rPr>
              <w:t>A gudwan lida lukafta misel halth en seifdi.</w:t>
            </w:r>
          </w:p>
          <w:p w14:paraId="19E9046C" w14:textId="77777777" w:rsidR="003C0098" w:rsidRPr="003C0098" w:rsidRDefault="00D47099" w:rsidP="0022441D">
            <w:pPr>
              <w:spacing w:before="240" w:after="240"/>
              <w:rPr>
                <w:spacing w:val="-2"/>
              </w:rPr>
            </w:pPr>
            <w:r>
              <w:t xml:space="preserve">Yu </w:t>
            </w:r>
            <w:proofErr w:type="spellStart"/>
            <w:r>
              <w:t>nomo</w:t>
            </w:r>
            <w:proofErr w:type="spellEnd"/>
            <w:r>
              <w:t xml:space="preserve"> gin album </w:t>
            </w:r>
            <w:proofErr w:type="spellStart"/>
            <w:r>
              <w:t>najalot</w:t>
            </w:r>
            <w:proofErr w:type="spellEnd"/>
            <w:r>
              <w:t xml:space="preserve"> pipul if yu not halthi en seif misel.</w:t>
            </w:r>
          </w:p>
        </w:tc>
      </w:tr>
      <w:tr w:rsidR="00F35965" w14:paraId="715BC81F" w14:textId="77777777" w:rsidTr="0022441D">
        <w:trPr>
          <w:trHeight w:val="2268"/>
        </w:trPr>
        <w:tc>
          <w:tcPr>
            <w:tcW w:w="2668" w:type="dxa"/>
            <w:vAlign w:val="center"/>
          </w:tcPr>
          <w:p w14:paraId="1B98A497" w14:textId="77777777" w:rsidR="00DB0844" w:rsidRPr="00785FE2" w:rsidRDefault="00D47099" w:rsidP="005370D4">
            <w:pPr>
              <w:pStyle w:val="Image"/>
              <w:spacing w:before="180" w:after="180"/>
            </w:pPr>
            <w:r>
              <w:rPr>
                <w:noProof/>
              </w:rPr>
              <w:drawing>
                <wp:inline distT="0" distB="0" distL="0" distR="0" wp14:anchorId="1EE25101" wp14:editId="6B4A59B8">
                  <wp:extent cx="1552575" cy="1552575"/>
                  <wp:effectExtent l="0" t="0" r="0" b="9525"/>
                  <wp:docPr id="1727900849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7933497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926" t="7475" r="-3937" b="116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9EF033B" w14:textId="77777777" w:rsidR="00DB0844" w:rsidRDefault="00D47099" w:rsidP="0022441D">
            <w:pPr>
              <w:spacing w:before="240" w:after="240"/>
            </w:pPr>
            <w:r>
              <w:t>Wen yu lukafta misel, yu joim alabat dey gin lukafta misel lagajat du.</w:t>
            </w:r>
          </w:p>
        </w:tc>
      </w:tr>
      <w:tr w:rsidR="00F35965" w:rsidRPr="00C10640" w14:paraId="14883491" w14:textId="77777777" w:rsidTr="00A25921">
        <w:trPr>
          <w:trHeight w:val="2268"/>
        </w:trPr>
        <w:tc>
          <w:tcPr>
            <w:tcW w:w="2668" w:type="dxa"/>
            <w:vAlign w:val="center"/>
          </w:tcPr>
          <w:p w14:paraId="6919375C" w14:textId="77777777" w:rsidR="003F48C3" w:rsidRPr="00785FE2" w:rsidRDefault="00D47099" w:rsidP="005370D4">
            <w:pPr>
              <w:pStyle w:val="Image"/>
              <w:spacing w:before="180" w:after="180"/>
            </w:pPr>
            <w:r>
              <w:rPr>
                <w:noProof/>
              </w:rPr>
              <w:drawing>
                <wp:inline distT="0" distB="0" distL="0" distR="0" wp14:anchorId="1E60D731" wp14:editId="042C2349">
                  <wp:extent cx="1552575" cy="1552575"/>
                  <wp:effectExtent l="0" t="0" r="9525" b="9525"/>
                  <wp:docPr id="2371705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0100526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76DA60F" w14:textId="77777777" w:rsidR="003F48C3" w:rsidRPr="0060175F" w:rsidRDefault="00D47099" w:rsidP="0022441D">
            <w:pPr>
              <w:spacing w:before="240" w:after="240"/>
              <w:rPr>
                <w:lang w:val="fr-FR"/>
              </w:rPr>
            </w:pPr>
            <w:r w:rsidRPr="0060175F">
              <w:rPr>
                <w:lang w:val="fr-FR"/>
              </w:rPr>
              <w:t>A gud lida meigim alabat seifwan du.</w:t>
            </w:r>
          </w:p>
        </w:tc>
      </w:tr>
      <w:tr w:rsidR="00F35965" w:rsidRPr="00C10640" w14:paraId="2EB6F6C6" w14:textId="77777777" w:rsidTr="0022441D">
        <w:trPr>
          <w:trHeight w:val="2268"/>
        </w:trPr>
        <w:tc>
          <w:tcPr>
            <w:tcW w:w="2668" w:type="dxa"/>
            <w:vAlign w:val="center"/>
          </w:tcPr>
          <w:p w14:paraId="48554B1C" w14:textId="77777777" w:rsidR="003F48C3" w:rsidRPr="00785FE2" w:rsidRDefault="00D47099" w:rsidP="005370D4">
            <w:pPr>
              <w:pStyle w:val="Image"/>
              <w:spacing w:before="180" w:after="180"/>
            </w:pPr>
            <w:r>
              <w:rPr>
                <w:noProof/>
              </w:rPr>
              <w:drawing>
                <wp:inline distT="0" distB="0" distL="0" distR="0" wp14:anchorId="2C5248A4" wp14:editId="6BB979FE">
                  <wp:extent cx="1552575" cy="1552575"/>
                  <wp:effectExtent l="0" t="0" r="9525" b="9525"/>
                  <wp:docPr id="86658420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3390226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B2F4000" w14:textId="77777777" w:rsidR="003F48C3" w:rsidRPr="0060175F" w:rsidRDefault="00D47099" w:rsidP="003F48C3">
            <w:pPr>
              <w:spacing w:before="240" w:after="240"/>
              <w:rPr>
                <w:lang w:val="de-DE"/>
              </w:rPr>
            </w:pPr>
            <w:r w:rsidRPr="0060175F">
              <w:rPr>
                <w:lang w:val="de-DE"/>
              </w:rPr>
              <w:t>Dijan min kipum seif anlain du.</w:t>
            </w:r>
          </w:p>
        </w:tc>
      </w:tr>
    </w:tbl>
    <w:p w14:paraId="3C25DB4D" w14:textId="77777777" w:rsidR="00DB0844" w:rsidRDefault="00D47099" w:rsidP="000B5022">
      <w:pPr>
        <w:pStyle w:val="Heading3activity"/>
      </w:pPr>
      <w:proofErr w:type="spellStart"/>
      <w:r>
        <w:lastRenderedPageBreak/>
        <w:t>Actibiti</w:t>
      </w:r>
      <w:proofErr w:type="spellEnd"/>
      <w:r>
        <w:t xml:space="preserve"> 1 – Set boundaries</w:t>
      </w:r>
    </w:p>
    <w:tbl>
      <w:tblPr>
        <w:tblW w:w="9242" w:type="dxa"/>
        <w:tblBorders>
          <w:top w:val="single" w:sz="12" w:space="0" w:color="77347C" w:themeColor="text2"/>
          <w:left w:val="single" w:sz="12" w:space="0" w:color="77347C" w:themeColor="text2"/>
          <w:bottom w:val="single" w:sz="12" w:space="0" w:color="77347C" w:themeColor="text2"/>
          <w:right w:val="single" w:sz="12" w:space="0" w:color="77347C" w:themeColor="text2"/>
        </w:tblBorders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35965" w14:paraId="51C68508" w14:textId="77777777" w:rsidTr="00CC6867">
        <w:trPr>
          <w:trHeight w:val="2226"/>
        </w:trPr>
        <w:tc>
          <w:tcPr>
            <w:tcW w:w="2668" w:type="dxa"/>
            <w:vAlign w:val="center"/>
          </w:tcPr>
          <w:p w14:paraId="135AFCDB" w14:textId="77777777" w:rsidR="00F12D38" w:rsidRPr="00785FE2" w:rsidRDefault="00D47099" w:rsidP="00F12D38">
            <w:pPr>
              <w:pStyle w:val="Image"/>
              <w:spacing w:before="720" w:after="720"/>
            </w:pPr>
            <w:r>
              <w:rPr>
                <w:noProof/>
              </w:rPr>
              <w:drawing>
                <wp:inline distT="0" distB="0" distL="0" distR="0" wp14:anchorId="4589EAE0" wp14:editId="570478E7">
                  <wp:extent cx="1552575" cy="1552575"/>
                  <wp:effectExtent l="0" t="0" r="9525" b="9525"/>
                  <wp:docPr id="829425298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1401738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4A315E8" w14:textId="77777777" w:rsidR="00F12D38" w:rsidRDefault="00D47099" w:rsidP="0022441D">
            <w:r>
              <w:t xml:space="preserve">Dijan actibiti will album yu meigim </w:t>
            </w:r>
            <w:r w:rsidRPr="007052D8">
              <w:rPr>
                <w:rStyle w:val="Strong"/>
              </w:rPr>
              <w:t>boundaries</w:t>
            </w:r>
            <w:r>
              <w:t xml:space="preserve">. </w:t>
            </w:r>
          </w:p>
          <w:p w14:paraId="1F8C2F8A" w14:textId="77777777" w:rsidR="00F12D38" w:rsidRDefault="00D47099" w:rsidP="0022441D">
            <w:r>
              <w:t>Boundaries im rul we meigim ba:</w:t>
            </w:r>
          </w:p>
          <w:p w14:paraId="600874D5" w14:textId="77777777" w:rsidR="00F12D38" w:rsidRDefault="00D47099" w:rsidP="00DB0844">
            <w:pPr>
              <w:pStyle w:val="ListParagraph"/>
              <w:numPr>
                <w:ilvl w:val="0"/>
                <w:numId w:val="3"/>
              </w:numPr>
            </w:pPr>
            <w:r>
              <w:t>misel</w:t>
            </w:r>
          </w:p>
          <w:p w14:paraId="3F76F5F5" w14:textId="77777777" w:rsidR="00F12D38" w:rsidRDefault="00D47099" w:rsidP="00DB0844">
            <w:pPr>
              <w:pStyle w:val="ListParagraph"/>
              <w:numPr>
                <w:ilvl w:val="0"/>
                <w:numId w:val="3"/>
              </w:numPr>
            </w:pPr>
            <w:r>
              <w:t>hau wi wandim pipul to tritim melabat.</w:t>
            </w:r>
          </w:p>
        </w:tc>
      </w:tr>
      <w:tr w:rsidR="00F35965" w:rsidRPr="0033220C" w14:paraId="01CCE8FA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47EA5341" w14:textId="77777777" w:rsidR="00DB0844" w:rsidRPr="00785FE2" w:rsidRDefault="00D47099" w:rsidP="00F12D38">
            <w:pPr>
              <w:pStyle w:val="Image"/>
              <w:spacing w:before="720" w:after="720"/>
            </w:pPr>
            <w:r>
              <w:rPr>
                <w:noProof/>
              </w:rPr>
              <w:drawing>
                <wp:inline distT="0" distB="0" distL="0" distR="0" wp14:anchorId="619F147A" wp14:editId="2EE16F01">
                  <wp:extent cx="1552575" cy="1552575"/>
                  <wp:effectExtent l="0" t="0" r="9525" b="9525"/>
                  <wp:docPr id="1848560738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892897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388CC2B" w14:textId="77777777" w:rsidR="00033EAC" w:rsidRDefault="00D47099" w:rsidP="0022441D">
            <w:r>
              <w:t>Boundaries album yu:</w:t>
            </w:r>
          </w:p>
          <w:p w14:paraId="320D4226" w14:textId="77777777" w:rsidR="00DB0844" w:rsidRDefault="00D47099" w:rsidP="002E0772">
            <w:pPr>
              <w:pStyle w:val="ListParagraph"/>
              <w:numPr>
                <w:ilvl w:val="0"/>
                <w:numId w:val="16"/>
              </w:numPr>
            </w:pPr>
            <w:r>
              <w:t>jingabat wanim yu nid fes</w:t>
            </w:r>
          </w:p>
          <w:p w14:paraId="41AF6BF2" w14:textId="77777777" w:rsidR="00DB0844" w:rsidRPr="00B250D8" w:rsidRDefault="00D47099" w:rsidP="002E0772">
            <w:pPr>
              <w:pStyle w:val="ListParagraph"/>
              <w:numPr>
                <w:ilvl w:val="0"/>
                <w:numId w:val="16"/>
              </w:numPr>
              <w:rPr>
                <w:spacing w:val="-3"/>
                <w:lang w:val="es-MX"/>
              </w:rPr>
            </w:pPr>
            <w:r w:rsidRPr="00B250D8">
              <w:rPr>
                <w:spacing w:val="-3"/>
                <w:lang w:val="es-MX"/>
              </w:rPr>
              <w:t>joim naja pipul hau dey gara rispek yu nids du.</w:t>
            </w:r>
          </w:p>
        </w:tc>
      </w:tr>
      <w:tr w:rsidR="00F35965" w14:paraId="7D0554D7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2D126BEE" w14:textId="77777777" w:rsidR="00DB0844" w:rsidRPr="00785FE2" w:rsidRDefault="00D47099" w:rsidP="00264283">
            <w:pPr>
              <w:pStyle w:val="Image"/>
              <w:spacing w:before="720" w:after="720"/>
              <w:ind w:left="57"/>
            </w:pPr>
            <w:r>
              <w:rPr>
                <w:noProof/>
              </w:rPr>
              <w:drawing>
                <wp:inline distT="0" distB="0" distL="0" distR="0" wp14:anchorId="196C354F" wp14:editId="6745D729">
                  <wp:extent cx="1440000" cy="1176433"/>
                  <wp:effectExtent l="0" t="0" r="8255" b="5080"/>
                  <wp:docPr id="1202522920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07606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8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76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6C34A47" w14:textId="138F17EC" w:rsidR="00DB0844" w:rsidRDefault="00D47099" w:rsidP="0022441D">
            <w:r w:rsidRPr="00C15EF1">
              <w:rPr>
                <w:spacing w:val="-2"/>
              </w:rPr>
              <w:t xml:space="preserve">Sabi </w:t>
            </w:r>
            <w:proofErr w:type="spellStart"/>
            <w:r w:rsidRPr="00C15EF1">
              <w:rPr>
                <w:spacing w:val="-2"/>
              </w:rPr>
              <w:t>leig</w:t>
            </w:r>
            <w:proofErr w:type="spellEnd"/>
            <w:r w:rsidRPr="00C15EF1">
              <w:rPr>
                <w:spacing w:val="-2"/>
              </w:rPr>
              <w:t xml:space="preserve">, </w:t>
            </w:r>
            <w:proofErr w:type="spellStart"/>
            <w:r w:rsidRPr="00C15EF1">
              <w:rPr>
                <w:spacing w:val="-2"/>
              </w:rPr>
              <w:t>yu</w:t>
            </w:r>
            <w:proofErr w:type="spellEnd"/>
            <w:r w:rsidRPr="00C15EF1">
              <w:rPr>
                <w:spacing w:val="-2"/>
              </w:rPr>
              <w:t xml:space="preserve"> bin dela </w:t>
            </w:r>
            <w:proofErr w:type="spellStart"/>
            <w:r w:rsidRPr="00C15EF1">
              <w:rPr>
                <w:spacing w:val="-2"/>
              </w:rPr>
              <w:t>yu</w:t>
            </w:r>
            <w:proofErr w:type="spellEnd"/>
            <w:r w:rsidRPr="00C15EF1">
              <w:rPr>
                <w:spacing w:val="-2"/>
              </w:rPr>
              <w:t xml:space="preserve"> </w:t>
            </w:r>
            <w:proofErr w:type="spellStart"/>
            <w:r w:rsidRPr="00C15EF1">
              <w:rPr>
                <w:spacing w:val="-2"/>
              </w:rPr>
              <w:t>femili</w:t>
            </w:r>
            <w:proofErr w:type="spellEnd"/>
            <w:r w:rsidRPr="00C15EF1">
              <w:rPr>
                <w:spacing w:val="-2"/>
              </w:rPr>
              <w:t xml:space="preserve"> </w:t>
            </w:r>
            <w:proofErr w:type="spellStart"/>
            <w:r w:rsidRPr="00C15EF1">
              <w:rPr>
                <w:spacing w:val="-2"/>
              </w:rPr>
              <w:t>yu</w:t>
            </w:r>
            <w:proofErr w:type="spellEnd"/>
            <w:r w:rsidRPr="00C15EF1">
              <w:rPr>
                <w:spacing w:val="-2"/>
              </w:rPr>
              <w:t xml:space="preserve"> </w:t>
            </w:r>
            <w:proofErr w:type="spellStart"/>
            <w:r w:rsidRPr="00C15EF1">
              <w:rPr>
                <w:spacing w:val="-2"/>
              </w:rPr>
              <w:t>nid</w:t>
            </w:r>
            <w:proofErr w:type="spellEnd"/>
            <w:r w:rsidRPr="00C15EF1">
              <w:rPr>
                <w:spacing w:val="-2"/>
              </w:rPr>
              <w:t xml:space="preserve"> res </w:t>
            </w:r>
            <w:proofErr w:type="spellStart"/>
            <w:r w:rsidRPr="00C15EF1">
              <w:rPr>
                <w:spacing w:val="-2"/>
              </w:rPr>
              <w:t>taim</w:t>
            </w:r>
            <w:proofErr w:type="spellEnd"/>
            <w:r w:rsidR="00341E02">
              <w:rPr>
                <w:spacing w:val="-2"/>
              </w:rPr>
              <w:br/>
            </w:r>
            <w:r w:rsidRPr="00C15EF1">
              <w:rPr>
                <w:spacing w:val="-2"/>
              </w:rPr>
              <w:t xml:space="preserve">wen </w:t>
            </w:r>
            <w:proofErr w:type="spellStart"/>
            <w:r w:rsidRPr="00C15EF1">
              <w:rPr>
                <w:spacing w:val="-2"/>
              </w:rPr>
              <w:t>yu</w:t>
            </w:r>
            <w:proofErr w:type="spellEnd"/>
            <w:r w:rsidRPr="00C15EF1">
              <w:rPr>
                <w:spacing w:val="-2"/>
              </w:rPr>
              <w:t xml:space="preserve"> bin </w:t>
            </w:r>
            <w:proofErr w:type="spellStart"/>
            <w:r w:rsidRPr="00C15EF1">
              <w:rPr>
                <w:spacing w:val="-2"/>
              </w:rPr>
              <w:t>kam</w:t>
            </w:r>
            <w:proofErr w:type="spellEnd"/>
            <w:r w:rsidRPr="00C15EF1">
              <w:rPr>
                <w:spacing w:val="-2"/>
              </w:rPr>
              <w:t xml:space="preserve"> </w:t>
            </w:r>
            <w:proofErr w:type="spellStart"/>
            <w:r w:rsidRPr="00C15EF1">
              <w:rPr>
                <w:spacing w:val="-2"/>
              </w:rPr>
              <w:t>bek</w:t>
            </w:r>
            <w:proofErr w:type="spellEnd"/>
            <w:r w:rsidRPr="00C15EF1">
              <w:rPr>
                <w:spacing w:val="-2"/>
              </w:rPr>
              <w:t xml:space="preserve"> </w:t>
            </w:r>
            <w:proofErr w:type="spellStart"/>
            <w:r w:rsidRPr="00C15EF1">
              <w:rPr>
                <w:spacing w:val="-2"/>
              </w:rPr>
              <w:t>bram</w:t>
            </w:r>
            <w:proofErr w:type="spellEnd"/>
            <w:r w:rsidRPr="00C15EF1">
              <w:rPr>
                <w:spacing w:val="-2"/>
              </w:rPr>
              <w:t xml:space="preserve"> </w:t>
            </w:r>
            <w:proofErr w:type="spellStart"/>
            <w:r w:rsidRPr="00C15EF1">
              <w:rPr>
                <w:spacing w:val="-2"/>
              </w:rPr>
              <w:t>wek</w:t>
            </w:r>
            <w:proofErr w:type="spellEnd"/>
            <w:r w:rsidRPr="00C15EF1">
              <w:rPr>
                <w:spacing w:val="-2"/>
              </w:rPr>
              <w:t xml:space="preserve"> </w:t>
            </w:r>
            <w:proofErr w:type="spellStart"/>
            <w:r w:rsidRPr="00C15EF1">
              <w:rPr>
                <w:spacing w:val="-2"/>
              </w:rPr>
              <w:t>bifo</w:t>
            </w:r>
            <w:proofErr w:type="spellEnd"/>
            <w:r w:rsidRPr="00C15EF1">
              <w:rPr>
                <w:spacing w:val="-2"/>
              </w:rPr>
              <w:t xml:space="preserve"> </w:t>
            </w:r>
            <w:proofErr w:type="spellStart"/>
            <w:r w:rsidRPr="00C15EF1">
              <w:rPr>
                <w:spacing w:val="-2"/>
              </w:rPr>
              <w:t>yu</w:t>
            </w:r>
            <w:proofErr w:type="spellEnd"/>
            <w:r w:rsidRPr="00C15EF1">
              <w:rPr>
                <w:spacing w:val="-2"/>
              </w:rPr>
              <w:t xml:space="preserve"> go </w:t>
            </w:r>
            <w:proofErr w:type="spellStart"/>
            <w:r w:rsidRPr="00C15EF1">
              <w:rPr>
                <w:spacing w:val="-2"/>
              </w:rPr>
              <w:t>duim</w:t>
            </w:r>
            <w:proofErr w:type="spellEnd"/>
            <w:r w:rsidR="00341E02">
              <w:rPr>
                <w:spacing w:val="-2"/>
              </w:rPr>
              <w:br/>
            </w:r>
            <w:r w:rsidRPr="00C15EF1">
              <w:rPr>
                <w:spacing w:val="-2"/>
              </w:rPr>
              <w:t xml:space="preserve">ala </w:t>
            </w:r>
            <w:proofErr w:type="spellStart"/>
            <w:r w:rsidRPr="00C15EF1">
              <w:rPr>
                <w:spacing w:val="-2"/>
              </w:rPr>
              <w:t>housewek</w:t>
            </w:r>
            <w:proofErr w:type="spellEnd"/>
            <w:r w:rsidRPr="00C15EF1">
              <w:rPr>
                <w:spacing w:val="-2"/>
              </w:rPr>
              <w:t>.</w:t>
            </w:r>
          </w:p>
        </w:tc>
      </w:tr>
    </w:tbl>
    <w:p w14:paraId="5094AE25" w14:textId="77777777" w:rsidR="00CC6867" w:rsidRDefault="00D47099">
      <w:r>
        <w:br w:type="page"/>
      </w:r>
    </w:p>
    <w:tbl>
      <w:tblPr>
        <w:tblW w:w="9242" w:type="dxa"/>
        <w:tblBorders>
          <w:top w:val="single" w:sz="12" w:space="0" w:color="77347C" w:themeColor="text2"/>
          <w:left w:val="single" w:sz="12" w:space="0" w:color="77347C" w:themeColor="text2"/>
          <w:bottom w:val="single" w:sz="12" w:space="0" w:color="77347C" w:themeColor="text2"/>
          <w:right w:val="single" w:sz="12" w:space="0" w:color="77347C" w:themeColor="text2"/>
        </w:tblBorders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35965" w14:paraId="72853EC0" w14:textId="77777777" w:rsidTr="00CC6867">
        <w:trPr>
          <w:trHeight w:val="567"/>
        </w:trPr>
        <w:tc>
          <w:tcPr>
            <w:tcW w:w="2668" w:type="dxa"/>
            <w:vAlign w:val="center"/>
          </w:tcPr>
          <w:p w14:paraId="72E9ACF6" w14:textId="77777777" w:rsidR="00DB0844" w:rsidRPr="00785FE2" w:rsidRDefault="00DB0844" w:rsidP="00DA5E5F">
            <w:pPr>
              <w:pStyle w:val="Image"/>
              <w:spacing w:before="360" w:after="0"/>
            </w:pPr>
          </w:p>
        </w:tc>
        <w:tc>
          <w:tcPr>
            <w:tcW w:w="6574" w:type="dxa"/>
            <w:vAlign w:val="center"/>
          </w:tcPr>
          <w:p w14:paraId="099D4C50" w14:textId="77777777" w:rsidR="00DB0844" w:rsidRDefault="00D47099" w:rsidP="00DA5E5F">
            <w:pPr>
              <w:spacing w:before="360" w:after="0"/>
            </w:pPr>
            <w:r>
              <w:t>Raidimdaun:</w:t>
            </w:r>
          </w:p>
        </w:tc>
      </w:tr>
      <w:tr w:rsidR="00F35965" w14:paraId="657DA4CD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7CC53399" w14:textId="77777777" w:rsidR="00DB0844" w:rsidRPr="00785FE2" w:rsidRDefault="00D47099" w:rsidP="006F67D4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7D5C3A53" wp14:editId="56367AB6">
                  <wp:extent cx="1552575" cy="1552575"/>
                  <wp:effectExtent l="0" t="0" r="9525" b="9525"/>
                  <wp:docPr id="1532922995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427235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4596B7F" w14:textId="77777777" w:rsidR="00DB0844" w:rsidRDefault="00D47099" w:rsidP="00DB0844">
            <w:pPr>
              <w:pStyle w:val="ListParagraph"/>
              <w:numPr>
                <w:ilvl w:val="0"/>
                <w:numId w:val="3"/>
              </w:numPr>
            </w:pPr>
            <w:r>
              <w:t>wanim yu nid</w:t>
            </w:r>
          </w:p>
        </w:tc>
      </w:tr>
      <w:tr w:rsidR="00F35965" w14:paraId="7E5D843D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2028391F" w14:textId="77777777" w:rsidR="00DB0844" w:rsidRPr="00785FE2" w:rsidRDefault="00D47099" w:rsidP="006F67D4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030E7C00" wp14:editId="5DB7C458">
                  <wp:extent cx="1552575" cy="1552575"/>
                  <wp:effectExtent l="0" t="0" r="9525" b="9525"/>
                  <wp:docPr id="92542574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2161353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2241C46" w14:textId="77777777" w:rsidR="00DB0844" w:rsidRPr="00C15EF1" w:rsidRDefault="00D47099" w:rsidP="00DB0844">
            <w:pPr>
              <w:pStyle w:val="ListParagraph"/>
              <w:numPr>
                <w:ilvl w:val="0"/>
                <w:numId w:val="3"/>
              </w:numPr>
              <w:rPr>
                <w:spacing w:val="-1"/>
              </w:rPr>
            </w:pPr>
            <w:r w:rsidRPr="00C15EF1">
              <w:rPr>
                <w:spacing w:val="-1"/>
              </w:rPr>
              <w:t>wanim yu boundary is ba meigim shuwa yu sapot dijan nid</w:t>
            </w:r>
          </w:p>
        </w:tc>
      </w:tr>
      <w:tr w:rsidR="00F35965" w14:paraId="7550A674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64A71E0E" w14:textId="77777777" w:rsidR="00DB0844" w:rsidRPr="00785FE2" w:rsidRDefault="00D47099" w:rsidP="006F67D4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6DF45496" wp14:editId="515DEF8F">
                  <wp:extent cx="1552575" cy="1552575"/>
                  <wp:effectExtent l="0" t="0" r="9525" b="9525"/>
                  <wp:docPr id="582962633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7760309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A38EFB3" w14:textId="77777777" w:rsidR="00DB0844" w:rsidRDefault="00D47099" w:rsidP="00DB0844">
            <w:pPr>
              <w:pStyle w:val="ListParagraph"/>
              <w:numPr>
                <w:ilvl w:val="0"/>
                <w:numId w:val="3"/>
              </w:numPr>
            </w:pPr>
            <w:r>
              <w:t>hau yu gara delim alabat ba yu boundary.</w:t>
            </w:r>
          </w:p>
        </w:tc>
      </w:tr>
    </w:tbl>
    <w:p w14:paraId="320E96DE" w14:textId="77777777" w:rsidR="009D7B62" w:rsidRPr="00384144" w:rsidRDefault="009D7B62" w:rsidP="00384144"/>
    <w:p w14:paraId="74BE9DAF" w14:textId="77777777" w:rsidR="009D7B62" w:rsidRDefault="00D47099">
      <w:pPr>
        <w:spacing w:before="0" w:after="0" w:line="240" w:lineRule="auto"/>
        <w:rPr>
          <w:rFonts w:cs="Times New Roman"/>
          <w:b/>
          <w:bCs/>
          <w:szCs w:val="26"/>
        </w:rPr>
      </w:pPr>
      <w:r>
        <w:br w:type="page"/>
      </w:r>
    </w:p>
    <w:p w14:paraId="4FB43703" w14:textId="77777777" w:rsidR="00DB0844" w:rsidRDefault="00D47099" w:rsidP="000B5022">
      <w:pPr>
        <w:pStyle w:val="Heading3activity"/>
      </w:pPr>
      <w:r>
        <w:lastRenderedPageBreak/>
        <w:t>Actibiti 2 – Keya ba misel</w:t>
      </w:r>
    </w:p>
    <w:tbl>
      <w:tblPr>
        <w:tblW w:w="9242" w:type="dxa"/>
        <w:tblBorders>
          <w:top w:val="single" w:sz="12" w:space="0" w:color="77347C" w:themeColor="text2"/>
          <w:left w:val="single" w:sz="12" w:space="0" w:color="77347C" w:themeColor="text2"/>
          <w:bottom w:val="single" w:sz="12" w:space="0" w:color="77347C" w:themeColor="text2"/>
          <w:right w:val="single" w:sz="12" w:space="0" w:color="77347C" w:themeColor="text2"/>
        </w:tblBorders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35965" w14:paraId="6DA2A56E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4FAF526B" w14:textId="77777777" w:rsidR="00DB0844" w:rsidRPr="00785FE2" w:rsidRDefault="00D47099" w:rsidP="0022441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1BBC1E8A" wp14:editId="1AEC4297">
                  <wp:extent cx="1404000" cy="1404000"/>
                  <wp:effectExtent l="0" t="0" r="0" b="5715"/>
                  <wp:docPr id="613051842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926478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3F9B508" w14:textId="77777777" w:rsidR="00DB0844" w:rsidRDefault="00D47099" w:rsidP="0022441D">
            <w:r>
              <w:t>Dijan actibiti gara album yu jingabat wanim yu gin du ba lukafta misel.</w:t>
            </w:r>
          </w:p>
        </w:tc>
      </w:tr>
      <w:tr w:rsidR="00F35965" w14:paraId="4524EB3E" w14:textId="77777777" w:rsidTr="00CC6867">
        <w:trPr>
          <w:trHeight w:val="126"/>
        </w:trPr>
        <w:tc>
          <w:tcPr>
            <w:tcW w:w="2668" w:type="dxa"/>
            <w:vAlign w:val="center"/>
          </w:tcPr>
          <w:p w14:paraId="13B16FA4" w14:textId="77777777" w:rsidR="00DB0844" w:rsidRPr="00785FE2" w:rsidRDefault="00DB0844" w:rsidP="0022441D">
            <w:pPr>
              <w:pStyle w:val="Image"/>
            </w:pPr>
          </w:p>
        </w:tc>
        <w:tc>
          <w:tcPr>
            <w:tcW w:w="6574" w:type="dxa"/>
            <w:vAlign w:val="center"/>
          </w:tcPr>
          <w:p w14:paraId="191491AA" w14:textId="77777777" w:rsidR="00DB0844" w:rsidRDefault="00D47099" w:rsidP="00F657FF">
            <w:pPr>
              <w:spacing w:before="360"/>
            </w:pPr>
            <w:r>
              <w:t>Sabi laik:</w:t>
            </w:r>
          </w:p>
        </w:tc>
      </w:tr>
      <w:tr w:rsidR="00F35965" w:rsidRPr="0033220C" w14:paraId="16837CCE" w14:textId="77777777" w:rsidTr="00CC6867">
        <w:trPr>
          <w:trHeight w:val="87"/>
        </w:trPr>
        <w:tc>
          <w:tcPr>
            <w:tcW w:w="2668" w:type="dxa"/>
            <w:vAlign w:val="center"/>
          </w:tcPr>
          <w:p w14:paraId="3461841D" w14:textId="77777777" w:rsidR="00385901" w:rsidRPr="00785FE2" w:rsidRDefault="00D47099" w:rsidP="002E0772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74C36601" wp14:editId="072D3BB0">
                  <wp:extent cx="1404000" cy="1404000"/>
                  <wp:effectExtent l="0" t="0" r="5715" b="5715"/>
                  <wp:docPr id="2122457516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7277924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C16172B" w14:textId="77777777" w:rsidR="00385901" w:rsidRPr="00B250D8" w:rsidRDefault="00D47099" w:rsidP="0022441D">
            <w:pPr>
              <w:pStyle w:val="ListParagraph"/>
              <w:numPr>
                <w:ilvl w:val="0"/>
                <w:numId w:val="3"/>
              </w:numPr>
              <w:rPr>
                <w:lang w:val="es-MX"/>
              </w:rPr>
            </w:pPr>
            <w:r w:rsidRPr="00B250D8">
              <w:rPr>
                <w:lang w:val="es-MX"/>
              </w:rPr>
              <w:t>toktokbat na fren la fone</w:t>
            </w:r>
          </w:p>
        </w:tc>
      </w:tr>
      <w:tr w:rsidR="00F35965" w14:paraId="324F7B2B" w14:textId="77777777" w:rsidTr="00CC6867">
        <w:trPr>
          <w:trHeight w:val="87"/>
        </w:trPr>
        <w:tc>
          <w:tcPr>
            <w:tcW w:w="2668" w:type="dxa"/>
            <w:vAlign w:val="center"/>
          </w:tcPr>
          <w:p w14:paraId="4D579672" w14:textId="77777777" w:rsidR="00385901" w:rsidRPr="00785FE2" w:rsidRDefault="00D47099" w:rsidP="002E0772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6D578436" wp14:editId="5177EB13">
                  <wp:extent cx="1404000" cy="1404000"/>
                  <wp:effectExtent l="0" t="0" r="5715" b="5715"/>
                  <wp:docPr id="84096957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6885647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4336251" w14:textId="77777777" w:rsidR="00385901" w:rsidRDefault="00D47099" w:rsidP="0022441D">
            <w:pPr>
              <w:pStyle w:val="ListParagraph"/>
              <w:numPr>
                <w:ilvl w:val="0"/>
                <w:numId w:val="3"/>
              </w:numPr>
            </w:pPr>
            <w:r>
              <w:t>duimbat atwek</w:t>
            </w:r>
          </w:p>
        </w:tc>
      </w:tr>
      <w:tr w:rsidR="00F35965" w14:paraId="082AD3E5" w14:textId="77777777" w:rsidTr="00CC6867">
        <w:trPr>
          <w:trHeight w:val="87"/>
        </w:trPr>
        <w:tc>
          <w:tcPr>
            <w:tcW w:w="2668" w:type="dxa"/>
            <w:vAlign w:val="center"/>
          </w:tcPr>
          <w:p w14:paraId="2E34EDE0" w14:textId="77777777" w:rsidR="00385901" w:rsidRPr="00785FE2" w:rsidRDefault="00D47099" w:rsidP="002E0772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008221A1" wp14:editId="1B50DC48">
                  <wp:extent cx="1404000" cy="1404000"/>
                  <wp:effectExtent l="0" t="0" r="5715" b="5715"/>
                  <wp:docPr id="1532221631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373314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F966844" w14:textId="77777777" w:rsidR="00385901" w:rsidRDefault="00D47099" w:rsidP="0022441D">
            <w:pPr>
              <w:pStyle w:val="ListParagraph"/>
              <w:numPr>
                <w:ilvl w:val="0"/>
                <w:numId w:val="3"/>
              </w:numPr>
            </w:pPr>
            <w:r>
              <w:t>duimbat exasise</w:t>
            </w:r>
          </w:p>
        </w:tc>
      </w:tr>
      <w:tr w:rsidR="00F35965" w14:paraId="3B6E940A" w14:textId="77777777" w:rsidTr="00CC6867">
        <w:trPr>
          <w:trHeight w:val="87"/>
        </w:trPr>
        <w:tc>
          <w:tcPr>
            <w:tcW w:w="2668" w:type="dxa"/>
            <w:vAlign w:val="center"/>
          </w:tcPr>
          <w:p w14:paraId="6E0FADD6" w14:textId="77777777" w:rsidR="00385901" w:rsidRPr="00785FE2" w:rsidRDefault="00D47099" w:rsidP="002E0772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081F71E1" wp14:editId="39607ACD">
                  <wp:extent cx="1404000" cy="1404000"/>
                  <wp:effectExtent l="0" t="0" r="5715" b="5715"/>
                  <wp:docPr id="326238332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443206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A8CED0A" w14:textId="77777777" w:rsidR="00385901" w:rsidRDefault="00D47099" w:rsidP="002E0772">
            <w:pPr>
              <w:pStyle w:val="ListParagraph"/>
              <w:numPr>
                <w:ilvl w:val="0"/>
                <w:numId w:val="18"/>
              </w:numPr>
            </w:pPr>
            <w:r>
              <w:t>guwei na holidei.</w:t>
            </w:r>
          </w:p>
        </w:tc>
      </w:tr>
      <w:tr w:rsidR="00F35965" w14:paraId="140B5ACE" w14:textId="77777777" w:rsidTr="00CC6867">
        <w:trPr>
          <w:trHeight w:val="567"/>
        </w:trPr>
        <w:tc>
          <w:tcPr>
            <w:tcW w:w="2668" w:type="dxa"/>
            <w:vAlign w:val="center"/>
          </w:tcPr>
          <w:p w14:paraId="1C3223B2" w14:textId="77777777" w:rsidR="00DB0844" w:rsidRPr="00785FE2" w:rsidRDefault="00DB0844" w:rsidP="0022441D">
            <w:pPr>
              <w:pStyle w:val="Image"/>
            </w:pPr>
          </w:p>
        </w:tc>
        <w:tc>
          <w:tcPr>
            <w:tcW w:w="6574" w:type="dxa"/>
            <w:vAlign w:val="center"/>
          </w:tcPr>
          <w:p w14:paraId="4A9011E5" w14:textId="77777777" w:rsidR="00DB0844" w:rsidRDefault="00D47099" w:rsidP="0022441D">
            <w:r>
              <w:t>Raidimdan hau yu gin keya blanga:</w:t>
            </w:r>
          </w:p>
        </w:tc>
      </w:tr>
      <w:tr w:rsidR="00F35965" w:rsidRPr="00C10640" w14:paraId="7FCBCB41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12A757CC" w14:textId="77777777" w:rsidR="00DB0844" w:rsidRPr="00785FE2" w:rsidRDefault="00D47099" w:rsidP="00441198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4553D331" wp14:editId="3BD9D053">
                  <wp:extent cx="1260000" cy="1389349"/>
                  <wp:effectExtent l="0" t="0" r="0" b="1905"/>
                  <wp:docPr id="27466756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430094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389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8DFE11C" w14:textId="77777777" w:rsidR="00DB0844" w:rsidRPr="0060175F" w:rsidRDefault="00D47099" w:rsidP="00DB0844">
            <w:pPr>
              <w:pStyle w:val="ListParagraph"/>
              <w:numPr>
                <w:ilvl w:val="0"/>
                <w:numId w:val="3"/>
              </w:numPr>
              <w:rPr>
                <w:lang w:val="fr-FR"/>
              </w:rPr>
            </w:pPr>
            <w:r w:rsidRPr="0060175F">
              <w:rPr>
                <w:lang w:val="fr-FR"/>
              </w:rPr>
              <w:t>yu main en yu badi</w:t>
            </w:r>
          </w:p>
        </w:tc>
      </w:tr>
      <w:tr w:rsidR="00F35965" w:rsidRPr="0033220C" w14:paraId="3E9CE6BE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484185E2" w14:textId="77777777" w:rsidR="00DB0844" w:rsidRPr="00785FE2" w:rsidRDefault="00D47099" w:rsidP="00441198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2E19CB9B" wp14:editId="2EA4CFC7">
                  <wp:extent cx="1368000" cy="1368000"/>
                  <wp:effectExtent l="0" t="0" r="3810" b="3810"/>
                  <wp:docPr id="254761231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6981211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4B9FFF4" w14:textId="77777777" w:rsidR="00DB0844" w:rsidRPr="00B03F92" w:rsidRDefault="00D47099" w:rsidP="00DB0844">
            <w:pPr>
              <w:pStyle w:val="ListParagraph"/>
              <w:numPr>
                <w:ilvl w:val="0"/>
                <w:numId w:val="3"/>
              </w:numPr>
            </w:pPr>
            <w:proofErr w:type="spellStart"/>
            <w:r w:rsidRPr="00B03F92">
              <w:t>jat</w:t>
            </w:r>
            <w:proofErr w:type="spellEnd"/>
            <w:r w:rsidRPr="00B03F92">
              <w:t xml:space="preserve"> pipul </w:t>
            </w:r>
            <w:proofErr w:type="spellStart"/>
            <w:r w:rsidRPr="00B03F92">
              <w:t>yu</w:t>
            </w:r>
            <w:proofErr w:type="spellEnd"/>
            <w:r w:rsidRPr="00B03F92">
              <w:t xml:space="preserve"> bin </w:t>
            </w:r>
            <w:proofErr w:type="spellStart"/>
            <w:r w:rsidRPr="00B03F92">
              <w:t>keya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bla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leigi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yu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femili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en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fren</w:t>
            </w:r>
            <w:proofErr w:type="spellEnd"/>
          </w:p>
        </w:tc>
      </w:tr>
      <w:tr w:rsidR="00F35965" w14:paraId="79099E2B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244CDC38" w14:textId="77777777" w:rsidR="00DB0844" w:rsidRPr="00785FE2" w:rsidRDefault="00D47099" w:rsidP="00441198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03C3D04D" wp14:editId="0A1AC6A2">
                  <wp:extent cx="1557020" cy="1167765"/>
                  <wp:effectExtent l="0" t="0" r="5080" b="0"/>
                  <wp:docPr id="2038762548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82988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167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3A917FA" w14:textId="77777777" w:rsidR="00DB0844" w:rsidRDefault="00D47099" w:rsidP="00DB0844">
            <w:pPr>
              <w:pStyle w:val="ListParagraph"/>
              <w:numPr>
                <w:ilvl w:val="0"/>
                <w:numId w:val="3"/>
              </w:numPr>
            </w:pPr>
            <w:r>
              <w:t>yu komyuniti.</w:t>
            </w:r>
          </w:p>
        </w:tc>
      </w:tr>
      <w:tr w:rsidR="00F35965" w14:paraId="5821F925" w14:textId="77777777" w:rsidTr="00CC6867">
        <w:trPr>
          <w:trHeight w:val="3200"/>
        </w:trPr>
        <w:tc>
          <w:tcPr>
            <w:tcW w:w="2668" w:type="dxa"/>
            <w:vAlign w:val="center"/>
          </w:tcPr>
          <w:p w14:paraId="0105DB59" w14:textId="77777777" w:rsidR="00DB0844" w:rsidRPr="00785FE2" w:rsidRDefault="00D47099" w:rsidP="0022441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4042F238" wp14:editId="63531F1D">
                  <wp:extent cx="1552575" cy="1552575"/>
                  <wp:effectExtent l="0" t="0" r="9525" b="9525"/>
                  <wp:docPr id="1494065865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252851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8BCA565" w14:textId="44E6D67D" w:rsidR="00DB0844" w:rsidRDefault="00D47099" w:rsidP="0022441D">
            <w:proofErr w:type="spellStart"/>
            <w:r>
              <w:t>Meigim</w:t>
            </w:r>
            <w:proofErr w:type="spellEnd"/>
            <w:r>
              <w:t xml:space="preserve"> </w:t>
            </w:r>
            <w:proofErr w:type="spellStart"/>
            <w:r>
              <w:t>plen</w:t>
            </w:r>
            <w:proofErr w:type="spellEnd"/>
            <w:r>
              <w:t xml:space="preserve"> </w:t>
            </w:r>
            <w:proofErr w:type="spellStart"/>
            <w:r>
              <w:t>ba</w:t>
            </w:r>
            <w:proofErr w:type="spellEnd"/>
            <w:r>
              <w:t xml:space="preserve"> </w:t>
            </w:r>
            <w:proofErr w:type="spellStart"/>
            <w:r>
              <w:t>wanim</w:t>
            </w:r>
            <w:proofErr w:type="spellEnd"/>
            <w:r>
              <w:t xml:space="preserve"> </w:t>
            </w:r>
            <w:proofErr w:type="spellStart"/>
            <w:r>
              <w:t>yu</w:t>
            </w:r>
            <w:proofErr w:type="spellEnd"/>
            <w:r>
              <w:t xml:space="preserve"> </w:t>
            </w:r>
            <w:proofErr w:type="spellStart"/>
            <w:r>
              <w:t>gara</w:t>
            </w:r>
            <w:proofErr w:type="spellEnd"/>
            <w:r>
              <w:t xml:space="preserve"> du </w:t>
            </w:r>
            <w:proofErr w:type="spellStart"/>
            <w:r>
              <w:t>ba</w:t>
            </w:r>
            <w:proofErr w:type="spellEnd"/>
            <w:r>
              <w:t xml:space="preserve"> </w:t>
            </w:r>
            <w:proofErr w:type="spellStart"/>
            <w:r>
              <w:t>keya</w:t>
            </w:r>
            <w:proofErr w:type="spellEnd"/>
            <w:r>
              <w:t xml:space="preserve"> </w:t>
            </w:r>
            <w:proofErr w:type="spellStart"/>
            <w:r>
              <w:t>ba</w:t>
            </w:r>
            <w:proofErr w:type="spellEnd"/>
            <w:r w:rsidR="00341E02">
              <w:br/>
            </w:r>
            <w:proofErr w:type="spellStart"/>
            <w:r>
              <w:t>misel</w:t>
            </w:r>
            <w:proofErr w:type="spellEnd"/>
            <w:r>
              <w:t xml:space="preserve"> ich </w:t>
            </w:r>
            <w:proofErr w:type="spellStart"/>
            <w:r>
              <w:t>wik</w:t>
            </w:r>
            <w:proofErr w:type="spellEnd"/>
            <w:r>
              <w:t>.</w:t>
            </w:r>
          </w:p>
        </w:tc>
      </w:tr>
      <w:tr w:rsidR="00F35965" w14:paraId="6A780F4D" w14:textId="77777777" w:rsidTr="00CC6867">
        <w:trPr>
          <w:trHeight w:val="2268"/>
        </w:trPr>
        <w:tc>
          <w:tcPr>
            <w:tcW w:w="2668" w:type="dxa"/>
            <w:vAlign w:val="center"/>
          </w:tcPr>
          <w:p w14:paraId="2A5FE380" w14:textId="77777777" w:rsidR="00DB0844" w:rsidRPr="00785FE2" w:rsidRDefault="00D47099" w:rsidP="0022441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06DD9466" wp14:editId="7D92C001">
                  <wp:extent cx="1552575" cy="1552575"/>
                  <wp:effectExtent l="0" t="0" r="9525" b="9525"/>
                  <wp:docPr id="1700433594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5056079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BA75DEC" w14:textId="77777777" w:rsidR="00DB0844" w:rsidRDefault="00D47099" w:rsidP="0022441D">
            <w:r>
              <w:t>Leigi, wan actibiti yu gin duimbat:</w:t>
            </w:r>
          </w:p>
          <w:p w14:paraId="1ECAF7F6" w14:textId="77777777" w:rsidR="00DB0844" w:rsidRDefault="00D47099" w:rsidP="00DB0844">
            <w:pPr>
              <w:pStyle w:val="ListParagraph"/>
              <w:numPr>
                <w:ilvl w:val="0"/>
                <w:numId w:val="3"/>
              </w:numPr>
            </w:pPr>
            <w:r>
              <w:t>ebdri moningtaim</w:t>
            </w:r>
          </w:p>
          <w:p w14:paraId="6B9747F2" w14:textId="77777777" w:rsidR="00DB0844" w:rsidRDefault="00D47099" w:rsidP="00DB0844">
            <w:pPr>
              <w:pStyle w:val="ListParagraph"/>
              <w:numPr>
                <w:ilvl w:val="0"/>
                <w:numId w:val="3"/>
              </w:numPr>
            </w:pPr>
            <w:r>
              <w:t>ebdri aftanuntaim</w:t>
            </w:r>
          </w:p>
          <w:p w14:paraId="25AFF5DE" w14:textId="77777777" w:rsidR="00DB0844" w:rsidRDefault="00D47099" w:rsidP="00DB0844">
            <w:pPr>
              <w:pStyle w:val="ListParagraph"/>
              <w:numPr>
                <w:ilvl w:val="0"/>
                <w:numId w:val="3"/>
              </w:numPr>
            </w:pPr>
            <w:r>
              <w:t>ebdri naitaim.</w:t>
            </w:r>
          </w:p>
        </w:tc>
      </w:tr>
    </w:tbl>
    <w:p w14:paraId="1AEFEC05" w14:textId="77777777" w:rsidR="00ED4E1A" w:rsidRDefault="00D47099" w:rsidP="003B2DBB">
      <w:pPr>
        <w:pStyle w:val="Heading2"/>
        <w:spacing w:after="120"/>
      </w:pPr>
      <w:bookmarkStart w:id="16" w:name="_Toc256000009"/>
      <w:r>
        <w:lastRenderedPageBreak/>
        <w:t>Sapot ba yu</w:t>
      </w:r>
      <w:bookmarkEnd w:id="16"/>
    </w:p>
    <w:p w14:paraId="013E36A4" w14:textId="77777777" w:rsidR="006B3ABA" w:rsidRPr="00350DA1" w:rsidRDefault="00D47099" w:rsidP="003B2DBB">
      <w:pPr>
        <w:pStyle w:val="Heading3"/>
        <w:spacing w:before="240"/>
      </w:pPr>
      <w:r w:rsidRPr="00FC15E3">
        <w:t>Mentors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35965" w14:paraId="335E7F67" w14:textId="77777777" w:rsidTr="00AF68D4">
        <w:trPr>
          <w:trHeight w:val="2774"/>
        </w:trPr>
        <w:tc>
          <w:tcPr>
            <w:tcW w:w="2668" w:type="dxa"/>
            <w:vAlign w:val="center"/>
          </w:tcPr>
          <w:p w14:paraId="4AC2D53E" w14:textId="77777777" w:rsidR="006B3ABA" w:rsidRPr="00785FE2" w:rsidRDefault="00D47099" w:rsidP="00930AFB">
            <w:pPr>
              <w:pStyle w:val="Image"/>
              <w:spacing w:before="40" w:after="40"/>
            </w:pPr>
            <w:r>
              <w:rPr>
                <w:noProof/>
              </w:rPr>
              <w:drawing>
                <wp:inline distT="0" distB="0" distL="0" distR="0" wp14:anchorId="01DCD3FD" wp14:editId="0FBD3A80">
                  <wp:extent cx="1476000" cy="1233320"/>
                  <wp:effectExtent l="0" t="0" r="0" b="5080"/>
                  <wp:docPr id="36921855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5585604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33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F7B970C" w14:textId="77777777" w:rsidR="006B3ABA" w:rsidRPr="00DB0295" w:rsidRDefault="00D47099" w:rsidP="0022441D">
            <w:pPr>
              <w:spacing w:before="240" w:after="240"/>
            </w:pPr>
            <w:r w:rsidRPr="00677266">
              <w:t xml:space="preserve">A </w:t>
            </w:r>
            <w:r w:rsidRPr="00677266">
              <w:rPr>
                <w:rStyle w:val="Strong"/>
              </w:rPr>
              <w:t xml:space="preserve">mentor </w:t>
            </w:r>
            <w:r w:rsidRPr="00677266">
              <w:t xml:space="preserve">im sambadi hu album yu en tichim pipul ba duimbat gudwan wei ba duim eni job. </w:t>
            </w:r>
          </w:p>
        </w:tc>
      </w:tr>
      <w:tr w:rsidR="00F35965" w:rsidRPr="00C10640" w14:paraId="3DD714BB" w14:textId="77777777" w:rsidTr="00FC15E3">
        <w:trPr>
          <w:trHeight w:val="567"/>
        </w:trPr>
        <w:tc>
          <w:tcPr>
            <w:tcW w:w="2668" w:type="dxa"/>
            <w:vAlign w:val="center"/>
          </w:tcPr>
          <w:p w14:paraId="4B4A564D" w14:textId="77777777" w:rsidR="00FC15E3" w:rsidRDefault="00FC15E3" w:rsidP="00754737">
            <w:pPr>
              <w:pStyle w:val="Image"/>
              <w:spacing w:before="360" w:after="0"/>
              <w:rPr>
                <w:noProof/>
              </w:rPr>
            </w:pPr>
          </w:p>
        </w:tc>
        <w:tc>
          <w:tcPr>
            <w:tcW w:w="6574" w:type="dxa"/>
            <w:vAlign w:val="center"/>
          </w:tcPr>
          <w:p w14:paraId="7DDDB78A" w14:textId="77777777" w:rsidR="00FC15E3" w:rsidRPr="0060175F" w:rsidRDefault="00D47099" w:rsidP="00754737">
            <w:pPr>
              <w:spacing w:before="360" w:after="0"/>
              <w:rPr>
                <w:lang w:val="es-ES"/>
              </w:rPr>
            </w:pPr>
            <w:r w:rsidRPr="0060175F">
              <w:rPr>
                <w:lang w:val="es-ES"/>
              </w:rPr>
              <w:t>Wen yu lida yu gin:</w:t>
            </w:r>
          </w:p>
        </w:tc>
      </w:tr>
      <w:tr w:rsidR="00F35965" w14:paraId="329412AC" w14:textId="77777777" w:rsidTr="0022441D">
        <w:trPr>
          <w:trHeight w:val="2268"/>
        </w:trPr>
        <w:tc>
          <w:tcPr>
            <w:tcW w:w="2668" w:type="dxa"/>
            <w:vAlign w:val="center"/>
          </w:tcPr>
          <w:p w14:paraId="7F431D7A" w14:textId="77777777" w:rsidR="00FC15E3" w:rsidRDefault="00D47099" w:rsidP="00AF68D4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79ECB5" wp14:editId="057AD30B">
                  <wp:extent cx="1552575" cy="1552575"/>
                  <wp:effectExtent l="0" t="0" r="9525" b="9525"/>
                  <wp:docPr id="1414130053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800847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CCEBF77" w14:textId="77777777" w:rsidR="00FC15E3" w:rsidRDefault="00D47099" w:rsidP="00FC15E3">
            <w:pPr>
              <w:pStyle w:val="ListParagraph"/>
              <w:numPr>
                <w:ilvl w:val="0"/>
                <w:numId w:val="3"/>
              </w:numPr>
            </w:pPr>
            <w:r>
              <w:t>gajim sapot bram mentor</w:t>
            </w:r>
          </w:p>
        </w:tc>
      </w:tr>
      <w:tr w:rsidR="00F35965" w14:paraId="586827A6" w14:textId="77777777" w:rsidTr="0022441D">
        <w:trPr>
          <w:trHeight w:val="2268"/>
        </w:trPr>
        <w:tc>
          <w:tcPr>
            <w:tcW w:w="2668" w:type="dxa"/>
            <w:vAlign w:val="center"/>
          </w:tcPr>
          <w:p w14:paraId="759D0D2C" w14:textId="77777777" w:rsidR="00FC15E3" w:rsidRDefault="00D47099" w:rsidP="00AF68D4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FF0711" wp14:editId="79BEE83F">
                  <wp:extent cx="1552575" cy="1552575"/>
                  <wp:effectExtent l="0" t="0" r="9525" b="9525"/>
                  <wp:docPr id="313340675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980387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50F5622" w14:textId="77777777" w:rsidR="00FC15E3" w:rsidRDefault="00D47099" w:rsidP="00FC15E3">
            <w:pPr>
              <w:pStyle w:val="ListParagraph"/>
              <w:numPr>
                <w:ilvl w:val="0"/>
                <w:numId w:val="3"/>
              </w:numPr>
            </w:pPr>
            <w:r>
              <w:t>sapot najalot by being mentor misel.</w:t>
            </w:r>
          </w:p>
        </w:tc>
      </w:tr>
      <w:tr w:rsidR="00F35965" w:rsidRPr="0033220C" w14:paraId="7BC775C8" w14:textId="77777777" w:rsidTr="0022441D">
        <w:trPr>
          <w:trHeight w:val="2268"/>
        </w:trPr>
        <w:tc>
          <w:tcPr>
            <w:tcW w:w="2668" w:type="dxa"/>
            <w:vAlign w:val="center"/>
          </w:tcPr>
          <w:p w14:paraId="2EC5E838" w14:textId="77777777" w:rsidR="006B3ABA" w:rsidRPr="00785FE2" w:rsidRDefault="00D47099" w:rsidP="00AF68D4">
            <w:pPr>
              <w:pStyle w:val="Image"/>
              <w:spacing w:before="480"/>
            </w:pPr>
            <w:r>
              <w:rPr>
                <w:noProof/>
              </w:rPr>
              <w:drawing>
                <wp:inline distT="0" distB="0" distL="0" distR="0" wp14:anchorId="2BE0A742" wp14:editId="647D57E1">
                  <wp:extent cx="1512000" cy="1512000"/>
                  <wp:effectExtent l="0" t="0" r="0" b="0"/>
                  <wp:docPr id="1295882211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31671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96A68CF" w14:textId="77777777" w:rsidR="006B3ABA" w:rsidRDefault="00D47099" w:rsidP="00AF68D4">
            <w:pPr>
              <w:spacing w:before="480" w:after="240"/>
            </w:pPr>
            <w:r>
              <w:t xml:space="preserve">Wen yu mentor sambadi, rimimba ba luginat en wek gat deya strength. </w:t>
            </w:r>
          </w:p>
          <w:p w14:paraId="0243BD72" w14:textId="77777777" w:rsidR="00C5705E" w:rsidRPr="00B03F92" w:rsidRDefault="00D47099" w:rsidP="00AF68D4">
            <w:pPr>
              <w:spacing w:before="240"/>
            </w:pPr>
            <w:r w:rsidRPr="00B03F92">
              <w:t xml:space="preserve">Noma </w:t>
            </w:r>
            <w:proofErr w:type="spellStart"/>
            <w:r w:rsidRPr="00B03F92">
              <w:t>luginat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wanim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dey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noma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sabi</w:t>
            </w:r>
            <w:proofErr w:type="spellEnd"/>
            <w:r w:rsidRPr="00B03F92">
              <w:t xml:space="preserve"> </w:t>
            </w:r>
            <w:proofErr w:type="spellStart"/>
            <w:r w:rsidRPr="00B03F92">
              <w:t>duimbat</w:t>
            </w:r>
            <w:proofErr w:type="spellEnd"/>
            <w:r w:rsidRPr="00B03F92">
              <w:t>.</w:t>
            </w:r>
          </w:p>
        </w:tc>
      </w:tr>
      <w:tr w:rsidR="00F35965" w14:paraId="4FEE37C4" w14:textId="77777777" w:rsidTr="0022441D">
        <w:trPr>
          <w:trHeight w:val="2268"/>
        </w:trPr>
        <w:tc>
          <w:tcPr>
            <w:tcW w:w="2668" w:type="dxa"/>
            <w:vAlign w:val="center"/>
          </w:tcPr>
          <w:p w14:paraId="2DFE82C7" w14:textId="77777777" w:rsidR="00C5705E" w:rsidRPr="00785FE2" w:rsidRDefault="00D47099" w:rsidP="00DE707E">
            <w:pPr>
              <w:pStyle w:val="Image"/>
              <w:spacing w:before="600" w:after="600"/>
            </w:pPr>
            <w:r>
              <w:rPr>
                <w:noProof/>
              </w:rPr>
              <w:lastRenderedPageBreak/>
              <w:drawing>
                <wp:inline distT="0" distB="0" distL="0" distR="0" wp14:anchorId="37A148D3" wp14:editId="4173AAAF">
                  <wp:extent cx="1512000" cy="1512000"/>
                  <wp:effectExtent l="0" t="0" r="0" b="0"/>
                  <wp:docPr id="775485340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7117918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7EBE649" w14:textId="5681BD8E" w:rsidR="00C5705E" w:rsidRDefault="00D47099" w:rsidP="00C5705E">
            <w:pPr>
              <w:spacing w:before="240" w:after="240"/>
            </w:pPr>
            <w:r>
              <w:t xml:space="preserve">Yu gin </w:t>
            </w:r>
            <w:proofErr w:type="spellStart"/>
            <w:r>
              <w:t>meig</w:t>
            </w:r>
            <w:proofErr w:type="spellEnd"/>
            <w:r>
              <w:t xml:space="preserve"> </w:t>
            </w:r>
            <w:proofErr w:type="spellStart"/>
            <w:r>
              <w:t>showa</w:t>
            </w:r>
            <w:proofErr w:type="spellEnd"/>
            <w:r>
              <w:t xml:space="preserve"> </w:t>
            </w:r>
            <w:proofErr w:type="spellStart"/>
            <w:r>
              <w:t>yu</w:t>
            </w:r>
            <w:proofErr w:type="spellEnd"/>
            <w:r>
              <w:t xml:space="preserve"> </w:t>
            </w:r>
            <w:proofErr w:type="spellStart"/>
            <w:r>
              <w:t>sapot</w:t>
            </w:r>
            <w:proofErr w:type="spellEnd"/>
            <w:r>
              <w:t xml:space="preserve"> </w:t>
            </w:r>
            <w:proofErr w:type="spellStart"/>
            <w:r>
              <w:t>samwan</w:t>
            </w:r>
            <w:proofErr w:type="spellEnd"/>
            <w:r>
              <w:t xml:space="preserve"> </w:t>
            </w:r>
            <w:proofErr w:type="spellStart"/>
            <w:r>
              <w:t>hau</w:t>
            </w:r>
            <w:proofErr w:type="spellEnd"/>
            <w:r>
              <w:t xml:space="preserve"> </w:t>
            </w:r>
            <w:proofErr w:type="spellStart"/>
            <w:r>
              <w:t>dey</w:t>
            </w:r>
            <w:proofErr w:type="spellEnd"/>
            <w:r w:rsidR="00341E02">
              <w:br/>
            </w:r>
            <w:proofErr w:type="spellStart"/>
            <w:r>
              <w:t>maiti</w:t>
            </w:r>
            <w:proofErr w:type="spellEnd"/>
            <w:r>
              <w:t xml:space="preserve"> </w:t>
            </w:r>
            <w:proofErr w:type="spellStart"/>
            <w:r>
              <w:t>nidim</w:t>
            </w:r>
            <w:proofErr w:type="spellEnd"/>
            <w:r>
              <w:t xml:space="preserve"> du. </w:t>
            </w:r>
          </w:p>
        </w:tc>
      </w:tr>
      <w:tr w:rsidR="00F35965" w14:paraId="24048D32" w14:textId="77777777" w:rsidTr="0022441D">
        <w:trPr>
          <w:trHeight w:val="2268"/>
        </w:trPr>
        <w:tc>
          <w:tcPr>
            <w:tcW w:w="2668" w:type="dxa"/>
            <w:vAlign w:val="center"/>
          </w:tcPr>
          <w:p w14:paraId="00DE2B5B" w14:textId="77777777" w:rsidR="00C5705E" w:rsidRPr="00785FE2" w:rsidRDefault="00D47099" w:rsidP="00DE707E">
            <w:pPr>
              <w:pStyle w:val="Image"/>
              <w:spacing w:before="600" w:after="600"/>
            </w:pPr>
            <w:r>
              <w:rPr>
                <w:noProof/>
              </w:rPr>
              <w:drawing>
                <wp:inline distT="0" distB="0" distL="0" distR="0" wp14:anchorId="0D67C1DC" wp14:editId="6084D6EF">
                  <wp:extent cx="1512000" cy="1512000"/>
                  <wp:effectExtent l="0" t="0" r="0" b="0"/>
                  <wp:docPr id="2081383860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769214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631EAAB" w14:textId="77777777" w:rsidR="00C5705E" w:rsidRDefault="00D47099" w:rsidP="00C5705E">
            <w:pPr>
              <w:spacing w:before="240" w:after="240"/>
            </w:pPr>
            <w:r>
              <w:t>Leigi, gibit im moa taim ba binijim job if dey nidim.</w:t>
            </w:r>
          </w:p>
        </w:tc>
      </w:tr>
      <w:tr w:rsidR="00F35965" w14:paraId="1D832F51" w14:textId="77777777" w:rsidTr="0022441D">
        <w:trPr>
          <w:trHeight w:val="2268"/>
        </w:trPr>
        <w:tc>
          <w:tcPr>
            <w:tcW w:w="2668" w:type="dxa"/>
            <w:vAlign w:val="center"/>
          </w:tcPr>
          <w:p w14:paraId="5DA98BC2" w14:textId="77777777" w:rsidR="00C5705E" w:rsidRPr="00785FE2" w:rsidRDefault="00D47099" w:rsidP="00DE707E">
            <w:pPr>
              <w:pStyle w:val="Image"/>
              <w:spacing w:before="600" w:after="600"/>
            </w:pPr>
            <w:r>
              <w:rPr>
                <w:noProof/>
              </w:rPr>
              <w:drawing>
                <wp:inline distT="0" distB="0" distL="0" distR="0" wp14:anchorId="633669A3" wp14:editId="397F71C0">
                  <wp:extent cx="1512000" cy="1512000"/>
                  <wp:effectExtent l="0" t="0" r="0" b="0"/>
                  <wp:docPr id="477297238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110358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C636E16" w14:textId="430858A5" w:rsidR="00C5705E" w:rsidRDefault="00D47099" w:rsidP="00C5705E">
            <w:pPr>
              <w:spacing w:before="240" w:after="240"/>
            </w:pPr>
            <w:r>
              <w:t xml:space="preserve">Yu gin fain </w:t>
            </w:r>
            <w:proofErr w:type="spellStart"/>
            <w:r>
              <w:t>sapot</w:t>
            </w:r>
            <w:proofErr w:type="spellEnd"/>
            <w:r>
              <w:t xml:space="preserve"> </w:t>
            </w:r>
            <w:proofErr w:type="spellStart"/>
            <w:r>
              <w:t>ba</w:t>
            </w:r>
            <w:proofErr w:type="spellEnd"/>
            <w:r>
              <w:t xml:space="preserve"> </w:t>
            </w:r>
            <w:proofErr w:type="spellStart"/>
            <w:r>
              <w:t>hau</w:t>
            </w:r>
            <w:proofErr w:type="spellEnd"/>
            <w:r>
              <w:t xml:space="preserve"> </w:t>
            </w:r>
            <w:proofErr w:type="spellStart"/>
            <w:r>
              <w:t>yu</w:t>
            </w:r>
            <w:proofErr w:type="spellEnd"/>
            <w:r>
              <w:t xml:space="preserve"> gin mentor pipul</w:t>
            </w:r>
            <w:r w:rsidR="00341E02">
              <w:br/>
            </w:r>
            <w:proofErr w:type="spellStart"/>
            <w:r>
              <w:t>garrim</w:t>
            </w:r>
            <w:proofErr w:type="spellEnd"/>
            <w:r>
              <w:t xml:space="preserve"> </w:t>
            </w:r>
            <w:proofErr w:type="spellStart"/>
            <w:r>
              <w:t>disibiliti</w:t>
            </w:r>
            <w:proofErr w:type="spellEnd"/>
            <w:r>
              <w:t xml:space="preserve"> </w:t>
            </w:r>
            <w:proofErr w:type="spellStart"/>
            <w:r>
              <w:t>langa</w:t>
            </w:r>
            <w:proofErr w:type="spellEnd"/>
            <w:r>
              <w:t xml:space="preserve"> People with Disability Australia website.</w:t>
            </w:r>
            <w:r>
              <w:br/>
            </w:r>
            <w:hyperlink r:id="rId171" w:history="1">
              <w:r w:rsidR="00357267" w:rsidRPr="001C5167">
                <w:rPr>
                  <w:rStyle w:val="Hyperlink"/>
                </w:rPr>
                <w:t>www.pwd.org.au/projects/advancing-</w:t>
              </w:r>
              <w:r w:rsidR="00357267" w:rsidRPr="001C5167">
                <w:rPr>
                  <w:rStyle w:val="Hyperlink"/>
                </w:rPr>
                <w:br/>
                <w:t>women-project/</w:t>
              </w:r>
            </w:hyperlink>
          </w:p>
        </w:tc>
      </w:tr>
    </w:tbl>
    <w:p w14:paraId="4CBAEA6D" w14:textId="77777777" w:rsidR="000E16AF" w:rsidRDefault="00D47099">
      <w:pPr>
        <w:spacing w:before="0" w:after="0" w:line="240" w:lineRule="auto"/>
        <w:rPr>
          <w:rFonts w:ascii="Figtree SemiBold" w:hAnsi="Figtree SemiBold" w:cs="Times New Roman"/>
          <w:bCs/>
          <w:sz w:val="36"/>
          <w:szCs w:val="26"/>
        </w:rPr>
      </w:pPr>
      <w:r>
        <w:br w:type="page"/>
      </w:r>
    </w:p>
    <w:p w14:paraId="39C033AF" w14:textId="77777777" w:rsidR="00065CD2" w:rsidRDefault="00D47099" w:rsidP="00BF5B9D">
      <w:pPr>
        <w:pStyle w:val="Heading3"/>
      </w:pPr>
      <w:r>
        <w:lastRenderedPageBreak/>
        <w:t>Sapot grup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36"/>
        <w:gridCol w:w="6606"/>
      </w:tblGrid>
      <w:tr w:rsidR="00F35965" w14:paraId="7FCF18DE" w14:textId="77777777" w:rsidTr="00A60124">
        <w:tc>
          <w:tcPr>
            <w:tcW w:w="2636" w:type="dxa"/>
            <w:vAlign w:val="center"/>
          </w:tcPr>
          <w:p w14:paraId="1D8BA37B" w14:textId="77777777" w:rsidR="00065CD2" w:rsidRPr="00785FE2" w:rsidRDefault="00065CD2" w:rsidP="00F7240B">
            <w:pPr>
              <w:pStyle w:val="Image"/>
              <w:spacing w:before="360" w:after="0"/>
            </w:pPr>
          </w:p>
        </w:tc>
        <w:tc>
          <w:tcPr>
            <w:tcW w:w="6493" w:type="dxa"/>
            <w:vAlign w:val="center"/>
          </w:tcPr>
          <w:p w14:paraId="110B7689" w14:textId="77777777" w:rsidR="00065CD2" w:rsidRPr="00DB0295" w:rsidRDefault="00D47099" w:rsidP="00F7240B">
            <w:pPr>
              <w:spacing w:before="360" w:after="0"/>
            </w:pPr>
            <w:r>
              <w:t>Yu gin faindim sapot bram:</w:t>
            </w:r>
          </w:p>
        </w:tc>
      </w:tr>
      <w:tr w:rsidR="00F35965" w14:paraId="536440B0" w14:textId="77777777" w:rsidTr="00A60124">
        <w:trPr>
          <w:trHeight w:val="87"/>
        </w:trPr>
        <w:tc>
          <w:tcPr>
            <w:tcW w:w="2636" w:type="dxa"/>
            <w:vAlign w:val="center"/>
          </w:tcPr>
          <w:p w14:paraId="46F9F835" w14:textId="77777777" w:rsidR="006F3858" w:rsidRPr="00785FE2" w:rsidRDefault="00D47099" w:rsidP="00F7240B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693B9CED" wp14:editId="2F00298F">
                  <wp:extent cx="1552575" cy="1552575"/>
                  <wp:effectExtent l="0" t="0" r="9525" b="9525"/>
                  <wp:docPr id="744779744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9984019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93" w:type="dxa"/>
            <w:vAlign w:val="center"/>
          </w:tcPr>
          <w:p w14:paraId="7EB3D0F5" w14:textId="77777777" w:rsidR="006F3858" w:rsidRDefault="00D47099" w:rsidP="002E0772">
            <w:pPr>
              <w:pStyle w:val="ListParagraph"/>
              <w:numPr>
                <w:ilvl w:val="0"/>
                <w:numId w:val="4"/>
              </w:numPr>
            </w:pPr>
            <w:r>
              <w:t>grups hu bin tokap ba pipul gat disibiliti</w:t>
            </w:r>
          </w:p>
        </w:tc>
      </w:tr>
      <w:tr w:rsidR="00F35965" w14:paraId="30F4BEFC" w14:textId="77777777" w:rsidTr="00A60124">
        <w:trPr>
          <w:trHeight w:val="3767"/>
        </w:trPr>
        <w:tc>
          <w:tcPr>
            <w:tcW w:w="2636" w:type="dxa"/>
            <w:vAlign w:val="center"/>
          </w:tcPr>
          <w:p w14:paraId="4812792D" w14:textId="77777777" w:rsidR="005D6B2D" w:rsidRPr="00785FE2" w:rsidRDefault="00D47099" w:rsidP="00F7240B">
            <w:pPr>
              <w:pStyle w:val="Image"/>
              <w:spacing w:before="240" w:after="240"/>
            </w:pPr>
            <w:r>
              <w:rPr>
                <w:noProof/>
              </w:rPr>
              <w:drawing>
                <wp:inline distT="0" distB="0" distL="0" distR="0" wp14:anchorId="34471749" wp14:editId="2655182C">
                  <wp:extent cx="1552575" cy="1552575"/>
                  <wp:effectExtent l="0" t="0" r="9525" b="9525"/>
                  <wp:docPr id="511496001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5369609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93" w:type="dxa"/>
            <w:vAlign w:val="center"/>
          </w:tcPr>
          <w:p w14:paraId="07BF9A01" w14:textId="77777777" w:rsidR="005D6B2D" w:rsidRDefault="00D47099" w:rsidP="002E0772">
            <w:pPr>
              <w:pStyle w:val="ListParagraph"/>
              <w:numPr>
                <w:ilvl w:val="0"/>
                <w:numId w:val="4"/>
              </w:numPr>
            </w:pPr>
            <w:r w:rsidRPr="006F3858">
              <w:rPr>
                <w:rStyle w:val="Strong"/>
              </w:rPr>
              <w:t xml:space="preserve">peer support </w:t>
            </w:r>
            <w:r w:rsidRPr="00BE76E6">
              <w:rPr>
                <w:rStyle w:val="Strong"/>
                <w:b w:val="0"/>
                <w:bCs w:val="0"/>
              </w:rPr>
              <w:t>grup</w:t>
            </w:r>
            <w:r w:rsidRPr="006F3858">
              <w:rPr>
                <w:rStyle w:val="Strong"/>
              </w:rPr>
              <w:t>.</w:t>
            </w:r>
          </w:p>
          <w:p w14:paraId="5C83C5FE" w14:textId="1A93439A" w:rsidR="005D6B2D" w:rsidRPr="00197E21" w:rsidRDefault="00197E21" w:rsidP="005D6B2D">
            <w:pPr>
              <w:ind w:left="726"/>
              <w:rPr>
                <w:lang w:val="de-DE"/>
              </w:rPr>
            </w:pPr>
            <w:r w:rsidRPr="00197E21">
              <w:rPr>
                <w:lang w:val="de-DE"/>
              </w:rPr>
              <w:t>Peer sapot im wen pipul hubin abum seim kain experience ba</w:t>
            </w:r>
            <w:r w:rsidR="00D47099" w:rsidRPr="00197E21">
              <w:rPr>
                <w:lang w:val="de-DE"/>
              </w:rPr>
              <w:t>:</w:t>
            </w:r>
          </w:p>
          <w:p w14:paraId="464F92DD" w14:textId="77777777" w:rsidR="005D6B2D" w:rsidRDefault="00D47099" w:rsidP="005D6B2D">
            <w:pPr>
              <w:pStyle w:val="ListParagraph"/>
              <w:numPr>
                <w:ilvl w:val="0"/>
                <w:numId w:val="4"/>
              </w:numPr>
              <w:ind w:left="1449"/>
            </w:pPr>
            <w:r>
              <w:t xml:space="preserve">fil </w:t>
            </w:r>
            <w:proofErr w:type="spellStart"/>
            <w:r>
              <w:t>kinektid</w:t>
            </w:r>
            <w:proofErr w:type="spellEnd"/>
          </w:p>
          <w:p w14:paraId="75C21035" w14:textId="77777777" w:rsidR="005D6B2D" w:rsidRDefault="00D47099" w:rsidP="005D6B2D">
            <w:pPr>
              <w:pStyle w:val="ListParagraph"/>
              <w:numPr>
                <w:ilvl w:val="0"/>
                <w:numId w:val="4"/>
              </w:numPr>
              <w:ind w:left="1449"/>
            </w:pPr>
            <w:r>
              <w:t>album ich atha.</w:t>
            </w:r>
          </w:p>
        </w:tc>
      </w:tr>
      <w:tr w:rsidR="00F35965" w14:paraId="613DE7F9" w14:textId="77777777" w:rsidTr="00A60124">
        <w:trPr>
          <w:trHeight w:val="87"/>
        </w:trPr>
        <w:tc>
          <w:tcPr>
            <w:tcW w:w="2636" w:type="dxa"/>
            <w:vAlign w:val="center"/>
          </w:tcPr>
          <w:p w14:paraId="384F9B98" w14:textId="77777777" w:rsidR="00F31904" w:rsidRPr="00785FE2" w:rsidRDefault="00D47099" w:rsidP="00AE0CD0">
            <w:pPr>
              <w:pStyle w:val="Image"/>
              <w:spacing w:before="840"/>
            </w:pPr>
            <w:r>
              <w:rPr>
                <w:noProof/>
              </w:rPr>
              <w:drawing>
                <wp:inline distT="0" distB="0" distL="0" distR="0" wp14:anchorId="298D22DB" wp14:editId="267F015A">
                  <wp:extent cx="1552575" cy="1552575"/>
                  <wp:effectExtent l="0" t="0" r="9525" b="9525"/>
                  <wp:docPr id="99430721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3948717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93" w:type="dxa"/>
            <w:vAlign w:val="center"/>
          </w:tcPr>
          <w:p w14:paraId="6110EC16" w14:textId="77777777" w:rsidR="00F31904" w:rsidRDefault="00D47099" w:rsidP="00AE0CD0">
            <w:pPr>
              <w:spacing w:before="840"/>
            </w:pPr>
            <w:r>
              <w:t>Wen yu gu na dis grup yu gin midim nuwan pipul.</w:t>
            </w:r>
          </w:p>
        </w:tc>
      </w:tr>
      <w:tr w:rsidR="00F35965" w14:paraId="1A05E187" w14:textId="77777777" w:rsidTr="00A60124">
        <w:trPr>
          <w:trHeight w:val="3260"/>
        </w:trPr>
        <w:tc>
          <w:tcPr>
            <w:tcW w:w="2636" w:type="dxa"/>
            <w:vAlign w:val="center"/>
          </w:tcPr>
          <w:p w14:paraId="1EF92F73" w14:textId="77777777" w:rsidR="00F322D5" w:rsidRPr="00785FE2" w:rsidRDefault="00D47099" w:rsidP="00FC63FE">
            <w:pPr>
              <w:pStyle w:val="Image"/>
              <w:spacing w:before="600" w:after="600"/>
            </w:pPr>
            <w:r>
              <w:rPr>
                <w:noProof/>
              </w:rPr>
              <w:lastRenderedPageBreak/>
              <w:drawing>
                <wp:inline distT="0" distB="0" distL="0" distR="0" wp14:anchorId="7163B2B5" wp14:editId="18CBC1DE">
                  <wp:extent cx="1080000" cy="1080000"/>
                  <wp:effectExtent l="0" t="0" r="6350" b="6350"/>
                  <wp:docPr id="96410431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079748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6" w:type="dxa"/>
            <w:vAlign w:val="center"/>
          </w:tcPr>
          <w:p w14:paraId="589E0925" w14:textId="77777777" w:rsidR="00F322D5" w:rsidRDefault="00D47099" w:rsidP="004554F1">
            <w:r>
              <w:t>Mela gin run peer sapot grups.</w:t>
            </w:r>
          </w:p>
          <w:p w14:paraId="41D1BD63" w14:textId="7BD823F7" w:rsidR="00F322D5" w:rsidRDefault="00D47099" w:rsidP="004554F1">
            <w:r>
              <w:t xml:space="preserve">Yu gin </w:t>
            </w:r>
            <w:proofErr w:type="spellStart"/>
            <w:r>
              <w:t>faindat</w:t>
            </w:r>
            <w:proofErr w:type="spellEnd"/>
            <w:r>
              <w:t xml:space="preserve"> moa </w:t>
            </w:r>
            <w:proofErr w:type="spellStart"/>
            <w:r>
              <w:t>infomashin</w:t>
            </w:r>
            <w:proofErr w:type="spellEnd"/>
            <w:r>
              <w:t xml:space="preserve"> </w:t>
            </w:r>
            <w:proofErr w:type="spellStart"/>
            <w:r>
              <w:t>langa</w:t>
            </w:r>
            <w:proofErr w:type="spellEnd"/>
            <w:r w:rsidR="00341E02">
              <w:br/>
            </w:r>
            <w:r>
              <w:t xml:space="preserve">mela Facebook </w:t>
            </w:r>
            <w:proofErr w:type="spellStart"/>
            <w:r>
              <w:t>paij</w:t>
            </w:r>
            <w:proofErr w:type="spellEnd"/>
            <w:r>
              <w:t>.</w:t>
            </w:r>
          </w:p>
          <w:p w14:paraId="265B5CDA" w14:textId="70CF3E22" w:rsidR="004E0F7F" w:rsidRPr="006E3C9D" w:rsidRDefault="004E0F7F" w:rsidP="004554F1">
            <w:hyperlink r:id="rId176" w:history="1">
              <w:r w:rsidRPr="006E3C9D">
                <w:rPr>
                  <w:rStyle w:val="Hyperlink"/>
                </w:rPr>
                <w:t>www.facebook.com/groups/WWDACommunity/</w:t>
              </w:r>
            </w:hyperlink>
          </w:p>
        </w:tc>
      </w:tr>
      <w:tr w:rsidR="00F35965" w14:paraId="64C0507A" w14:textId="77777777" w:rsidTr="00A60124">
        <w:trPr>
          <w:trHeight w:val="425"/>
        </w:trPr>
        <w:tc>
          <w:tcPr>
            <w:tcW w:w="2636" w:type="dxa"/>
            <w:vAlign w:val="center"/>
          </w:tcPr>
          <w:p w14:paraId="6EA9B2B6" w14:textId="77777777" w:rsidR="00F322D5" w:rsidRPr="00785FE2" w:rsidRDefault="00D47099" w:rsidP="00FC63FE">
            <w:pPr>
              <w:pStyle w:val="Image"/>
              <w:spacing w:before="600" w:after="600"/>
            </w:pPr>
            <w:r>
              <w:rPr>
                <w:noProof/>
              </w:rPr>
              <w:drawing>
                <wp:inline distT="0" distB="0" distL="0" distR="0" wp14:anchorId="5BD91BB7" wp14:editId="330932EB">
                  <wp:extent cx="1552575" cy="1552575"/>
                  <wp:effectExtent l="0" t="0" r="9525" b="9525"/>
                  <wp:docPr id="1775457116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456582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93" w:type="dxa"/>
            <w:vAlign w:val="center"/>
          </w:tcPr>
          <w:p w14:paraId="7F39D292" w14:textId="77777777" w:rsidR="001F4224" w:rsidRDefault="00D47099" w:rsidP="004554F1">
            <w:r>
              <w:t>Yu gin also lenabat hau yu gin meigim peer sapot grup langa Limbs 4 Life website.</w:t>
            </w:r>
          </w:p>
          <w:p w14:paraId="68501EF3" w14:textId="77777777" w:rsidR="00FC15E3" w:rsidRPr="00FC15E3" w:rsidRDefault="00FC15E3" w:rsidP="00FC15E3">
            <w:pPr>
              <w:rPr>
                <w:b/>
                <w:color w:val="191919" w:themeColor="text1"/>
                <w:u w:val="single"/>
              </w:rPr>
            </w:pPr>
            <w:hyperlink r:id="rId178" w:history="1">
              <w:r w:rsidRPr="00CF4F51">
                <w:rPr>
                  <w:rStyle w:val="Hyperlink"/>
                </w:rPr>
                <w:t>www.limbs4life.org.au/peer-support</w:t>
              </w:r>
            </w:hyperlink>
          </w:p>
        </w:tc>
      </w:tr>
      <w:tr w:rsidR="00F35965" w14:paraId="1697801E" w14:textId="77777777" w:rsidTr="00A60124">
        <w:trPr>
          <w:trHeight w:val="2268"/>
        </w:trPr>
        <w:tc>
          <w:tcPr>
            <w:tcW w:w="2636" w:type="dxa"/>
            <w:vAlign w:val="center"/>
          </w:tcPr>
          <w:p w14:paraId="40DC505B" w14:textId="77777777" w:rsidR="00F322D5" w:rsidRPr="00785FE2" w:rsidRDefault="00D47099" w:rsidP="00FC63FE">
            <w:pPr>
              <w:pStyle w:val="Image"/>
              <w:spacing w:before="600" w:after="600"/>
            </w:pPr>
            <w:r>
              <w:rPr>
                <w:noProof/>
              </w:rPr>
              <w:drawing>
                <wp:inline distT="0" distB="0" distL="0" distR="0" wp14:anchorId="02F32962" wp14:editId="45873712">
                  <wp:extent cx="1552575" cy="1552575"/>
                  <wp:effectExtent l="0" t="0" r="9525" b="9525"/>
                  <wp:docPr id="859767365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5270545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93" w:type="dxa"/>
            <w:vAlign w:val="center"/>
          </w:tcPr>
          <w:p w14:paraId="5F038C72" w14:textId="77777777" w:rsidR="00F322D5" w:rsidRDefault="00D47099" w:rsidP="004554F1">
            <w:r>
              <w:t>Yu gin fain wan lis ba ala grup hu tokap ba pipul garrim disibiliti langa Voices Together website.</w:t>
            </w:r>
          </w:p>
          <w:p w14:paraId="262FE601" w14:textId="77777777" w:rsidR="00F322D5" w:rsidRPr="006E3C9D" w:rsidRDefault="002C2BDC" w:rsidP="004554F1">
            <w:hyperlink r:id="rId179" w:history="1">
              <w:r w:rsidRPr="002C2BDC">
                <w:rPr>
                  <w:rStyle w:val="Hyperlink"/>
                  <w:bCs/>
                </w:rPr>
                <w:t>www.voicestogether.com.au/</w:t>
              </w:r>
            </w:hyperlink>
          </w:p>
        </w:tc>
      </w:tr>
    </w:tbl>
    <w:p w14:paraId="4D1ACAE0" w14:textId="77777777" w:rsidR="00FC63FE" w:rsidRDefault="00D47099">
      <w:pPr>
        <w:spacing w:before="0" w:after="0" w:line="240" w:lineRule="auto"/>
        <w:rPr>
          <w:rFonts w:ascii="Figtree SemiBold" w:hAnsi="Figtree SemiBold" w:cs="Times New Roman"/>
          <w:bCs/>
          <w:sz w:val="36"/>
          <w:szCs w:val="26"/>
        </w:rPr>
      </w:pPr>
      <w:r>
        <w:br w:type="page"/>
      </w:r>
    </w:p>
    <w:p w14:paraId="17E5D443" w14:textId="77777777" w:rsidR="00927BAF" w:rsidRDefault="00D47099" w:rsidP="00927BAF">
      <w:pPr>
        <w:pStyle w:val="Heading3"/>
      </w:pPr>
      <w:r>
        <w:lastRenderedPageBreak/>
        <w:t>Najalot sapot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35965" w:rsidRPr="0033220C" w14:paraId="4457A8BC" w14:textId="77777777" w:rsidTr="000E546C">
        <w:trPr>
          <w:trHeight w:val="2268"/>
        </w:trPr>
        <w:tc>
          <w:tcPr>
            <w:tcW w:w="2668" w:type="dxa"/>
            <w:vAlign w:val="center"/>
          </w:tcPr>
          <w:p w14:paraId="670CBC7E" w14:textId="77777777" w:rsidR="00215D99" w:rsidRDefault="00D47099" w:rsidP="007B35AA">
            <w:pPr>
              <w:spacing w:before="360" w:after="36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58764B" wp14:editId="2FBF1A67">
                  <wp:extent cx="1552575" cy="1552575"/>
                  <wp:effectExtent l="0" t="0" r="9525" b="9525"/>
                  <wp:docPr id="54187329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696699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EA829C7" w14:textId="70223B2F" w:rsidR="00215D99" w:rsidRPr="00B250D8" w:rsidRDefault="00D47099" w:rsidP="00341E02">
            <w:pPr>
              <w:rPr>
                <w:lang w:val="es-MX"/>
              </w:rPr>
            </w:pPr>
            <w:r w:rsidRPr="00B250D8">
              <w:rPr>
                <w:lang w:val="es-MX"/>
              </w:rPr>
              <w:t>Mela gin dela yu sam portenwan sebis la</w:t>
            </w:r>
            <w:r w:rsidR="00341E02" w:rsidRPr="00B250D8">
              <w:rPr>
                <w:lang w:val="es-MX"/>
              </w:rPr>
              <w:br/>
            </w:r>
            <w:r w:rsidRPr="00B250D8">
              <w:rPr>
                <w:lang w:val="es-MX"/>
              </w:rPr>
              <w:t>dese</w:t>
            </w:r>
            <w:r w:rsidR="00341E02" w:rsidRPr="00B250D8">
              <w:rPr>
                <w:lang w:val="es-MX"/>
              </w:rPr>
              <w:t xml:space="preserve"> </w:t>
            </w:r>
            <w:r w:rsidRPr="00B250D8">
              <w:rPr>
                <w:lang w:val="es-MX"/>
              </w:rPr>
              <w:t>neks paijs.</w:t>
            </w:r>
          </w:p>
        </w:tc>
      </w:tr>
      <w:tr w:rsidR="00F35965" w:rsidRPr="00C10640" w14:paraId="3AFDDAD6" w14:textId="77777777" w:rsidTr="000E546C">
        <w:trPr>
          <w:trHeight w:val="2268"/>
        </w:trPr>
        <w:tc>
          <w:tcPr>
            <w:tcW w:w="2668" w:type="dxa"/>
            <w:vAlign w:val="center"/>
          </w:tcPr>
          <w:p w14:paraId="71F10E6F" w14:textId="77777777" w:rsidR="00215D99" w:rsidRPr="00C446E3" w:rsidRDefault="00D47099" w:rsidP="007B35AA">
            <w:pPr>
              <w:spacing w:before="360" w:after="360"/>
              <w:jc w:val="center"/>
            </w:pPr>
            <w:r>
              <w:rPr>
                <w:noProof/>
              </w:rPr>
              <w:drawing>
                <wp:inline distT="0" distB="0" distL="0" distR="0" wp14:anchorId="51649E55" wp14:editId="1C1B1692">
                  <wp:extent cx="1552575" cy="1552575"/>
                  <wp:effectExtent l="0" t="0" r="9525" b="9525"/>
                  <wp:docPr id="1353815316" name="Picture 61" descr="A mouse cursor pointing at someth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244384" name="Picture 61" descr="A mouse cursor pointing at something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7C3A5DF" w14:textId="3D06EEDB" w:rsidR="00215D99" w:rsidRPr="0060175F" w:rsidRDefault="00D47099" w:rsidP="000E546C">
            <w:pPr>
              <w:rPr>
                <w:lang w:val="fr-FR"/>
              </w:rPr>
            </w:pPr>
            <w:r w:rsidRPr="0060175F">
              <w:rPr>
                <w:lang w:val="fr-FR"/>
              </w:rPr>
              <w:t>Mela gara lis ba fonelain ba album yu la</w:t>
            </w:r>
            <w:r w:rsidR="00341E02">
              <w:rPr>
                <w:lang w:val="fr-FR"/>
              </w:rPr>
              <w:br/>
            </w:r>
            <w:r w:rsidRPr="0060175F">
              <w:rPr>
                <w:lang w:val="fr-FR"/>
              </w:rPr>
              <w:t>mela websait du.</w:t>
            </w:r>
          </w:p>
          <w:p w14:paraId="37BF2511" w14:textId="4D67CF63" w:rsidR="00215D99" w:rsidRPr="0060175F" w:rsidRDefault="00215D99" w:rsidP="000E546C">
            <w:pPr>
              <w:rPr>
                <w:lang w:val="fr-FR"/>
              </w:rPr>
            </w:pPr>
            <w:hyperlink r:id="rId181" w:history="1">
              <w:r w:rsidRPr="0060175F">
                <w:rPr>
                  <w:rStyle w:val="Hyperlink"/>
                  <w:lang w:val="fr-FR"/>
                </w:rPr>
                <w:t>www.neve-plainenglish.wwda.org.au/level-4-page/helpline-directory</w:t>
              </w:r>
            </w:hyperlink>
          </w:p>
        </w:tc>
      </w:tr>
    </w:tbl>
    <w:p w14:paraId="37C11F88" w14:textId="77777777" w:rsidR="00927BAF" w:rsidRPr="00ED4E1A" w:rsidRDefault="00D47099" w:rsidP="00F7240B">
      <w:pPr>
        <w:pStyle w:val="Heading4"/>
        <w:spacing w:before="360" w:after="120"/>
      </w:pPr>
      <w:r>
        <w:t>Lifeline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35965" w:rsidRPr="00C10640" w14:paraId="795A47EF" w14:textId="77777777" w:rsidTr="000E546C">
        <w:trPr>
          <w:trHeight w:val="2268"/>
        </w:trPr>
        <w:tc>
          <w:tcPr>
            <w:tcW w:w="2668" w:type="dxa"/>
            <w:vAlign w:val="center"/>
          </w:tcPr>
          <w:p w14:paraId="06E36B71" w14:textId="77777777" w:rsidR="00927BAF" w:rsidRPr="00C446E3" w:rsidRDefault="00D47099" w:rsidP="007B35AA">
            <w:pPr>
              <w:spacing w:before="360" w:after="360"/>
              <w:jc w:val="center"/>
            </w:pPr>
            <w:r>
              <w:rPr>
                <w:noProof/>
              </w:rPr>
              <w:drawing>
                <wp:inline distT="0" distB="0" distL="0" distR="0" wp14:anchorId="563DA3E6" wp14:editId="15C585A0">
                  <wp:extent cx="1556904" cy="819807"/>
                  <wp:effectExtent l="0" t="0" r="5715" b="0"/>
                  <wp:docPr id="750243669" name="Picture 50" descr="A logo for a lif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9112824" name="Picture 50" descr="A logo for a lifelin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01" b="230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819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D9D8905" w14:textId="5B3F231B" w:rsidR="00927BAF" w:rsidRDefault="00D47099" w:rsidP="000E546C">
            <w:r>
              <w:t xml:space="preserve">Lifeline </w:t>
            </w:r>
            <w:proofErr w:type="spellStart"/>
            <w:r>
              <w:t>imin</w:t>
            </w:r>
            <w:proofErr w:type="spellEnd"/>
            <w:r>
              <w:t xml:space="preserve"> </w:t>
            </w:r>
            <w:proofErr w:type="spellStart"/>
            <w:r>
              <w:t>sebis</w:t>
            </w:r>
            <w:proofErr w:type="spellEnd"/>
            <w:r>
              <w:t xml:space="preserve"> </w:t>
            </w:r>
            <w:proofErr w:type="spellStart"/>
            <w:r>
              <w:t>ba</w:t>
            </w:r>
            <w:proofErr w:type="spellEnd"/>
            <w:r>
              <w:t xml:space="preserve"> pipul hu </w:t>
            </w:r>
            <w:proofErr w:type="spellStart"/>
            <w:r>
              <w:t>maiti</w:t>
            </w:r>
            <w:proofErr w:type="spellEnd"/>
            <w:r w:rsidR="00341E02">
              <w:br/>
            </w:r>
            <w:proofErr w:type="spellStart"/>
            <w:r>
              <w:t>wandim</w:t>
            </w:r>
            <w:proofErr w:type="spellEnd"/>
            <w:r>
              <w:t xml:space="preserve"> suicide.</w:t>
            </w:r>
          </w:p>
          <w:p w14:paraId="7F9E5CC7" w14:textId="77777777" w:rsidR="00927BAF" w:rsidRPr="0060175F" w:rsidRDefault="00D47099" w:rsidP="000E546C">
            <w:pPr>
              <w:rPr>
                <w:lang w:val="de-DE"/>
              </w:rPr>
            </w:pPr>
            <w:r w:rsidRPr="0060175F">
              <w:rPr>
                <w:lang w:val="de-DE"/>
              </w:rPr>
              <w:t>Dijan min samwan maiti wandim or bin kilimijelp.</w:t>
            </w:r>
          </w:p>
        </w:tc>
      </w:tr>
      <w:tr w:rsidR="00F35965" w14:paraId="2E4327F8" w14:textId="77777777" w:rsidTr="000E546C">
        <w:trPr>
          <w:trHeight w:val="2268"/>
        </w:trPr>
        <w:tc>
          <w:tcPr>
            <w:tcW w:w="2668" w:type="dxa"/>
            <w:vAlign w:val="center"/>
          </w:tcPr>
          <w:p w14:paraId="17868F97" w14:textId="77777777" w:rsidR="00927BAF" w:rsidRPr="00C446E3" w:rsidRDefault="00D47099" w:rsidP="007B35AA">
            <w:pPr>
              <w:spacing w:before="360" w:after="360"/>
              <w:jc w:val="center"/>
            </w:pPr>
            <w:r>
              <w:rPr>
                <w:noProof/>
              </w:rPr>
              <w:drawing>
                <wp:inline distT="0" distB="0" distL="0" distR="0" wp14:anchorId="55A40126" wp14:editId="0FCCE739">
                  <wp:extent cx="1557020" cy="1557020"/>
                  <wp:effectExtent l="0" t="0" r="5080" b="5080"/>
                  <wp:docPr id="1713319889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7176454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55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03F5FC3" w14:textId="77777777" w:rsidR="00927BAF" w:rsidRDefault="00D47099" w:rsidP="000E546C">
            <w:r>
              <w:t>Yu gin kolim Lifeline eni taim.</w:t>
            </w:r>
          </w:p>
          <w:p w14:paraId="3A496F64" w14:textId="77777777" w:rsidR="00927BAF" w:rsidRPr="002F13F7" w:rsidRDefault="00D47099" w:rsidP="000E546C">
            <w:pPr>
              <w:rPr>
                <w:rStyle w:val="Strong"/>
              </w:rPr>
            </w:pPr>
            <w:r w:rsidRPr="002F13F7">
              <w:rPr>
                <w:rStyle w:val="Strong"/>
              </w:rPr>
              <w:t>13 11 14</w:t>
            </w:r>
          </w:p>
        </w:tc>
      </w:tr>
    </w:tbl>
    <w:p w14:paraId="61612A5C" w14:textId="77777777" w:rsidR="00927BAF" w:rsidRPr="0059246E" w:rsidRDefault="00D47099" w:rsidP="00927BAF">
      <w:pPr>
        <w:rPr>
          <w:rFonts w:eastAsiaTheme="majorEastAsia"/>
          <w:sz w:val="4"/>
          <w:szCs w:val="4"/>
        </w:rPr>
      </w:pPr>
      <w:r w:rsidRPr="0059246E">
        <w:rPr>
          <w:sz w:val="4"/>
          <w:szCs w:val="4"/>
        </w:rPr>
        <w:br w:type="page"/>
      </w:r>
    </w:p>
    <w:p w14:paraId="67A30062" w14:textId="77777777" w:rsidR="00927BAF" w:rsidRDefault="00D47099" w:rsidP="00927BAF">
      <w:pPr>
        <w:pStyle w:val="Heading4"/>
      </w:pPr>
      <w:r>
        <w:lastRenderedPageBreak/>
        <w:t>1800RESPECT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35965" w14:paraId="639A7762" w14:textId="77777777" w:rsidTr="000E546C">
        <w:trPr>
          <w:trHeight w:val="2268"/>
        </w:trPr>
        <w:tc>
          <w:tcPr>
            <w:tcW w:w="2668" w:type="dxa"/>
            <w:vAlign w:val="center"/>
          </w:tcPr>
          <w:p w14:paraId="73529E31" w14:textId="77777777" w:rsidR="00927BAF" w:rsidRPr="00785FE2" w:rsidRDefault="00D47099" w:rsidP="000E546C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42CF3612" wp14:editId="225A2B81">
                  <wp:extent cx="1560830" cy="362585"/>
                  <wp:effectExtent l="0" t="0" r="0" b="0"/>
                  <wp:docPr id="170262665" name="Picture 51" descr="A black background with orange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479653" name="Picture 51" descr="A black background with orange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830" cy="36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38BC1E6" w14:textId="77777777" w:rsidR="00927BAF" w:rsidRPr="00DB0295" w:rsidRDefault="00D47099" w:rsidP="000E546C">
            <w:r>
              <w:t xml:space="preserve">1800RESPECT gin </w:t>
            </w:r>
            <w:proofErr w:type="spellStart"/>
            <w:r>
              <w:t>gibit</w:t>
            </w:r>
            <w:proofErr w:type="spellEnd"/>
            <w:r>
              <w:t xml:space="preserve"> </w:t>
            </w:r>
            <w:proofErr w:type="spellStart"/>
            <w:r>
              <w:t>sapot</w:t>
            </w:r>
            <w:proofErr w:type="spellEnd"/>
            <w:r>
              <w:t xml:space="preserve"> </w:t>
            </w:r>
            <w:proofErr w:type="spellStart"/>
            <w:r>
              <w:t>ba</w:t>
            </w:r>
            <w:proofErr w:type="spellEnd"/>
            <w:r>
              <w:t xml:space="preserve"> pipul hu bin guthru</w:t>
            </w:r>
            <w:r w:rsidRPr="00C446E3">
              <w:rPr>
                <w:rStyle w:val="Strong"/>
              </w:rPr>
              <w:t xml:space="preserve"> domestic en femili biolins</w:t>
            </w:r>
            <w:r>
              <w:t>.</w:t>
            </w:r>
          </w:p>
        </w:tc>
      </w:tr>
      <w:tr w:rsidR="00F35965" w14:paraId="3C857577" w14:textId="77777777" w:rsidTr="000E546C">
        <w:trPr>
          <w:trHeight w:val="6151"/>
        </w:trPr>
        <w:tc>
          <w:tcPr>
            <w:tcW w:w="2668" w:type="dxa"/>
            <w:vAlign w:val="center"/>
          </w:tcPr>
          <w:p w14:paraId="37E2DAD8" w14:textId="77777777" w:rsidR="00927BAF" w:rsidRPr="00785FE2" w:rsidRDefault="00D47099" w:rsidP="000E546C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7843BAF8" wp14:editId="5968A465">
                  <wp:extent cx="1512000" cy="990939"/>
                  <wp:effectExtent l="0" t="0" r="0" b="0"/>
                  <wp:docPr id="143644349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4638352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990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4F26E0F" w14:textId="77777777" w:rsidR="00927BAF" w:rsidRPr="00B266A1" w:rsidRDefault="00D47099" w:rsidP="000E546C">
            <w:r w:rsidRPr="00B266A1">
              <w:t>Domestic en femili biolens im wen samwan gulijap na yu ardim yu laik: </w:t>
            </w:r>
          </w:p>
          <w:p w14:paraId="3374E3E8" w14:textId="77777777" w:rsidR="00927BAF" w:rsidRPr="00B266A1" w:rsidRDefault="00D47099" w:rsidP="00927BAF">
            <w:pPr>
              <w:pStyle w:val="ListParagraph"/>
              <w:numPr>
                <w:ilvl w:val="0"/>
                <w:numId w:val="17"/>
              </w:numPr>
            </w:pPr>
            <w:r w:rsidRPr="00B266A1">
              <w:t>yu partna, laik boyfren or gelfren </w:t>
            </w:r>
          </w:p>
          <w:p w14:paraId="26580670" w14:textId="77777777" w:rsidR="00927BAF" w:rsidRPr="00B266A1" w:rsidRDefault="00D47099" w:rsidP="00927BAF">
            <w:pPr>
              <w:pStyle w:val="ListParagraph"/>
              <w:numPr>
                <w:ilvl w:val="0"/>
                <w:numId w:val="17"/>
              </w:numPr>
            </w:pPr>
            <w:r w:rsidRPr="00B266A1">
              <w:t>samwan na yuron femili mob </w:t>
            </w:r>
          </w:p>
          <w:p w14:paraId="19FBB149" w14:textId="77777777" w:rsidR="00927BAF" w:rsidRPr="00B266A1" w:rsidRDefault="00D47099" w:rsidP="00927BAF">
            <w:pPr>
              <w:pStyle w:val="ListParagraph"/>
              <w:numPr>
                <w:ilvl w:val="0"/>
                <w:numId w:val="17"/>
              </w:numPr>
            </w:pPr>
            <w:r w:rsidRPr="00B266A1">
              <w:t>samwan hu lukafta yu </w:t>
            </w:r>
          </w:p>
          <w:p w14:paraId="67CCF2A4" w14:textId="77777777" w:rsidR="00927BAF" w:rsidRDefault="00D47099" w:rsidP="00927BAF">
            <w:pPr>
              <w:pStyle w:val="ListParagraph"/>
              <w:numPr>
                <w:ilvl w:val="0"/>
                <w:numId w:val="17"/>
              </w:numPr>
            </w:pPr>
            <w:r w:rsidRPr="00B266A1">
              <w:t>samwan yu lib garra. </w:t>
            </w:r>
          </w:p>
        </w:tc>
      </w:tr>
      <w:tr w:rsidR="00F35965" w14:paraId="3C2E1505" w14:textId="77777777" w:rsidTr="000E546C">
        <w:trPr>
          <w:trHeight w:val="2268"/>
        </w:trPr>
        <w:tc>
          <w:tcPr>
            <w:tcW w:w="2668" w:type="dxa"/>
            <w:vAlign w:val="center"/>
          </w:tcPr>
          <w:p w14:paraId="66F821AE" w14:textId="77777777" w:rsidR="00927BAF" w:rsidRPr="00785FE2" w:rsidRDefault="00D47099" w:rsidP="000E546C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1E778A8A" wp14:editId="6B0A8D6C">
                  <wp:extent cx="1409175" cy="1404000"/>
                  <wp:effectExtent l="0" t="0" r="0" b="5715"/>
                  <wp:docPr id="2127016658" name="Picture 12" descr="A person holding a cell ph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1697392" name="Picture 12" descr="A person holding a cell phon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97" r="11903" b="242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175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8310D0A" w14:textId="77777777" w:rsidR="00927BAF" w:rsidRDefault="00D47099" w:rsidP="000E546C">
            <w:r>
              <w:t>Yu gin kolum na:</w:t>
            </w:r>
          </w:p>
          <w:p w14:paraId="6CCE29FF" w14:textId="77777777" w:rsidR="00927BAF" w:rsidRDefault="00D47099" w:rsidP="000E546C">
            <w:r w:rsidRPr="00C446E3">
              <w:rPr>
                <w:rStyle w:val="Strong"/>
              </w:rPr>
              <w:t>1800 737 732</w:t>
            </w:r>
          </w:p>
        </w:tc>
      </w:tr>
    </w:tbl>
    <w:p w14:paraId="4EE9448C" w14:textId="77777777" w:rsidR="00927BAF" w:rsidRPr="00927BAF" w:rsidRDefault="00D47099" w:rsidP="00927BAF">
      <w:pPr>
        <w:rPr>
          <w:rFonts w:eastAsiaTheme="majorEastAsia"/>
        </w:rPr>
      </w:pPr>
      <w:r>
        <w:br w:type="page"/>
      </w:r>
    </w:p>
    <w:p w14:paraId="65F77FA1" w14:textId="77777777" w:rsidR="00927BAF" w:rsidRDefault="00D47099" w:rsidP="00927BAF">
      <w:pPr>
        <w:pStyle w:val="Heading4"/>
      </w:pPr>
      <w:r>
        <w:lastRenderedPageBreak/>
        <w:t>QLife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563"/>
        <w:gridCol w:w="6299"/>
        <w:gridCol w:w="380"/>
      </w:tblGrid>
      <w:tr w:rsidR="00F35965" w14:paraId="3745D690" w14:textId="77777777" w:rsidTr="000E546C">
        <w:trPr>
          <w:gridAfter w:val="1"/>
          <w:wAfter w:w="397" w:type="dxa"/>
          <w:trHeight w:val="2268"/>
        </w:trPr>
        <w:tc>
          <w:tcPr>
            <w:tcW w:w="2668" w:type="dxa"/>
            <w:vAlign w:val="center"/>
          </w:tcPr>
          <w:p w14:paraId="62E83C59" w14:textId="77777777" w:rsidR="00927BAF" w:rsidRPr="00C446E3" w:rsidRDefault="00D47099" w:rsidP="000E546C">
            <w:pPr>
              <w:spacing w:before="240" w:after="240"/>
              <w:jc w:val="center"/>
            </w:pPr>
            <w:r>
              <w:rPr>
                <w:noProof/>
              </w:rPr>
              <w:drawing>
                <wp:inline distT="0" distB="0" distL="0" distR="0" wp14:anchorId="0EE05868" wp14:editId="4FAC3E1C">
                  <wp:extent cx="1182370" cy="1467293"/>
                  <wp:effectExtent l="0" t="0" r="0" b="0"/>
                  <wp:docPr id="1289289968" name="Picture 70" descr="A colorful letter q with pink and blue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5442346" name="Picture 70" descr="A colorful letter q with pink and blue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4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713" cy="1467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25FFBA7" w14:textId="77777777" w:rsidR="00927BAF" w:rsidRPr="00C15EF1" w:rsidRDefault="00D47099" w:rsidP="000E546C">
            <w:pPr>
              <w:rPr>
                <w:spacing w:val="-3"/>
              </w:rPr>
            </w:pPr>
            <w:r w:rsidRPr="00C15EF1">
              <w:rPr>
                <w:spacing w:val="-3"/>
              </w:rPr>
              <w:t xml:space="preserve">QLife sapot ala </w:t>
            </w:r>
            <w:r w:rsidRPr="00C15EF1">
              <w:rPr>
                <w:rStyle w:val="Strong"/>
                <w:spacing w:val="-3"/>
              </w:rPr>
              <w:t>LGBTQIA+</w:t>
            </w:r>
            <w:r w:rsidRPr="00C15EF1">
              <w:rPr>
                <w:spacing w:val="-3"/>
              </w:rPr>
              <w:t xml:space="preserve"> pipul en im femilis.</w:t>
            </w:r>
          </w:p>
        </w:tc>
      </w:tr>
      <w:tr w:rsidR="00F35965" w14:paraId="62F5E1D3" w14:textId="77777777" w:rsidTr="000E546C">
        <w:trPr>
          <w:gridAfter w:val="1"/>
          <w:wAfter w:w="397" w:type="dxa"/>
          <w:trHeight w:val="5251"/>
        </w:trPr>
        <w:tc>
          <w:tcPr>
            <w:tcW w:w="2668" w:type="dxa"/>
            <w:vAlign w:val="center"/>
          </w:tcPr>
          <w:p w14:paraId="0D452231" w14:textId="77777777" w:rsidR="00927BAF" w:rsidRPr="00C446E3" w:rsidRDefault="00D47099" w:rsidP="000E546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D79815" wp14:editId="72F22449">
                  <wp:extent cx="1557020" cy="1169670"/>
                  <wp:effectExtent l="0" t="0" r="5080" b="0"/>
                  <wp:docPr id="1298165359" name="Picture 62" descr="A group of people standing in a 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8342818" name="Picture 62" descr="A group of people standing in a lin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169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03D6E0B" w14:textId="533A00BF" w:rsidR="00927BAF" w:rsidRDefault="00D47099" w:rsidP="000E546C">
            <w:r>
              <w:t xml:space="preserve">Dem </w:t>
            </w:r>
            <w:proofErr w:type="spellStart"/>
            <w:r>
              <w:t>leta</w:t>
            </w:r>
            <w:proofErr w:type="spellEnd"/>
            <w:r>
              <w:t xml:space="preserve"> la </w:t>
            </w:r>
            <w:proofErr w:type="spellStart"/>
            <w:r>
              <w:t>jat</w:t>
            </w:r>
            <w:proofErr w:type="spellEnd"/>
            <w:r>
              <w:t xml:space="preserve"> LGBTQIA </w:t>
            </w:r>
            <w:proofErr w:type="spellStart"/>
            <w:r>
              <w:t>imin</w:t>
            </w:r>
            <w:proofErr w:type="spellEnd"/>
            <w:r>
              <w:t xml:space="preserve"> min lesbian,</w:t>
            </w:r>
            <w:r w:rsidR="00341E02">
              <w:br/>
            </w:r>
            <w:r>
              <w:t xml:space="preserve">gay, transexual, questioning or queer, intersex and asexual. </w:t>
            </w:r>
          </w:p>
          <w:p w14:paraId="3FB37756" w14:textId="77777777" w:rsidR="00927BAF" w:rsidRDefault="00D47099" w:rsidP="000E546C">
            <w:r>
              <w:t>Jat ‘+’ sain im ba pipul hu rigin dey pat of LGBTQIA+ komunidi but noma toktokbat na mijelp yujim dis lot wed.</w:t>
            </w:r>
          </w:p>
        </w:tc>
      </w:tr>
      <w:tr w:rsidR="00F35965" w14:paraId="367A6E40" w14:textId="77777777" w:rsidTr="000E546C">
        <w:trPr>
          <w:trHeight w:val="2268"/>
        </w:trPr>
        <w:tc>
          <w:tcPr>
            <w:tcW w:w="2668" w:type="dxa"/>
            <w:vAlign w:val="center"/>
          </w:tcPr>
          <w:p w14:paraId="0DE555B7" w14:textId="77777777" w:rsidR="00927BAF" w:rsidRPr="00C446E3" w:rsidRDefault="00D47099" w:rsidP="000E546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66E95F" wp14:editId="5D13CE3B">
                  <wp:extent cx="1557020" cy="1557020"/>
                  <wp:effectExtent l="0" t="0" r="0" b="5080"/>
                  <wp:docPr id="1793263725" name="Picture 13" descr="A person with purple hair and a black coat holding a cell phone to her ea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477123" name="Picture 13" descr="A person with purple hair and a black coat holding a cell phone to her ea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55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1" w:type="dxa"/>
            <w:gridSpan w:val="2"/>
            <w:vAlign w:val="center"/>
          </w:tcPr>
          <w:p w14:paraId="3215FCD6" w14:textId="77777777" w:rsidR="00927BAF" w:rsidRDefault="00D47099" w:rsidP="000E546C">
            <w:r>
              <w:t>Yu gin kolum dijan bram 3:00 pm – 10:30 pm.</w:t>
            </w:r>
          </w:p>
          <w:p w14:paraId="10916FCB" w14:textId="77777777" w:rsidR="00927BAF" w:rsidRPr="005445F8" w:rsidRDefault="00D47099" w:rsidP="000E546C">
            <w:pPr>
              <w:rPr>
                <w:rStyle w:val="Strong"/>
              </w:rPr>
            </w:pPr>
            <w:r w:rsidRPr="005445F8">
              <w:rPr>
                <w:rStyle w:val="Strong"/>
              </w:rPr>
              <w:t>1800 184 527</w:t>
            </w:r>
          </w:p>
        </w:tc>
      </w:tr>
    </w:tbl>
    <w:p w14:paraId="11E46D3C" w14:textId="77777777" w:rsidR="00927BAF" w:rsidRPr="00927BAF" w:rsidRDefault="00D47099" w:rsidP="00927BAF">
      <w:pPr>
        <w:rPr>
          <w:rFonts w:eastAsiaTheme="majorEastAsia"/>
        </w:rPr>
      </w:pPr>
      <w:r>
        <w:br w:type="page"/>
      </w:r>
    </w:p>
    <w:p w14:paraId="033F646D" w14:textId="77777777" w:rsidR="00927BAF" w:rsidRDefault="00D47099" w:rsidP="00927BAF">
      <w:pPr>
        <w:pStyle w:val="Heading4"/>
      </w:pPr>
      <w:bookmarkStart w:id="17" w:name="_Toc513644164"/>
      <w:bookmarkStart w:id="18" w:name="_Ref113483612"/>
      <w:r>
        <w:lastRenderedPageBreak/>
        <w:t>13YARN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35965" w:rsidRPr="00C10640" w14:paraId="572BCCBC" w14:textId="77777777" w:rsidTr="00F7240B">
        <w:trPr>
          <w:trHeight w:val="3144"/>
        </w:trPr>
        <w:tc>
          <w:tcPr>
            <w:tcW w:w="2668" w:type="dxa"/>
            <w:vAlign w:val="center"/>
          </w:tcPr>
          <w:p w14:paraId="31FC63F8" w14:textId="77777777" w:rsidR="00927BAF" w:rsidRPr="00C446E3" w:rsidRDefault="00D47099" w:rsidP="000E546C">
            <w:pPr>
              <w:spacing w:before="600" w:after="600"/>
              <w:jc w:val="center"/>
            </w:pPr>
            <w:r>
              <w:rPr>
                <w:noProof/>
              </w:rPr>
              <w:drawing>
                <wp:inline distT="0" distB="0" distL="0" distR="0" wp14:anchorId="5BDB9CC7" wp14:editId="2309B75B">
                  <wp:extent cx="1512000" cy="565308"/>
                  <wp:effectExtent l="0" t="0" r="0" b="0"/>
                  <wp:docPr id="471543356" name="Picture 52" descr="A colorful logo with black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167839" name="Picture 52" descr="A colorful logo with black backgroun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565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A93E7AE" w14:textId="4FBCC8AB" w:rsidR="00927BAF" w:rsidRPr="0060175F" w:rsidRDefault="00D47099" w:rsidP="000E546C">
            <w:pPr>
              <w:rPr>
                <w:lang w:val="fr-FR"/>
              </w:rPr>
            </w:pPr>
            <w:r w:rsidRPr="0060175F">
              <w:rPr>
                <w:lang w:val="fr-FR"/>
              </w:rPr>
              <w:t>13YARN sapot Aboriginal en Torres Strait</w:t>
            </w:r>
            <w:r w:rsidR="00341E02">
              <w:rPr>
                <w:lang w:val="fr-FR"/>
              </w:rPr>
              <w:br/>
            </w:r>
            <w:r w:rsidRPr="0060175F">
              <w:rPr>
                <w:lang w:val="fr-FR"/>
              </w:rPr>
              <w:t>Islanda pipul.</w:t>
            </w:r>
          </w:p>
        </w:tc>
      </w:tr>
      <w:tr w:rsidR="00F35965" w14:paraId="464DE398" w14:textId="77777777" w:rsidTr="000E546C">
        <w:trPr>
          <w:trHeight w:val="2268"/>
        </w:trPr>
        <w:tc>
          <w:tcPr>
            <w:tcW w:w="2668" w:type="dxa"/>
            <w:vAlign w:val="center"/>
          </w:tcPr>
          <w:p w14:paraId="465A2FEC" w14:textId="77777777" w:rsidR="00927BAF" w:rsidRPr="00C446E3" w:rsidRDefault="00D47099" w:rsidP="000E546C">
            <w:pPr>
              <w:spacing w:before="600" w:after="600"/>
              <w:jc w:val="center"/>
            </w:pPr>
            <w:r>
              <w:rPr>
                <w:noProof/>
              </w:rPr>
              <w:drawing>
                <wp:inline distT="0" distB="0" distL="0" distR="0" wp14:anchorId="743B2774" wp14:editId="1C657A2A">
                  <wp:extent cx="1557020" cy="1471960"/>
                  <wp:effectExtent l="0" t="0" r="5080" b="0"/>
                  <wp:docPr id="1724698276" name="Picture 15" descr="A person talking on a cell ph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056077" name="Picture 15" descr="A person talking on a cell phon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47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CED5298" w14:textId="77777777" w:rsidR="00927BAF" w:rsidRDefault="00D47099" w:rsidP="000E546C">
            <w:r>
              <w:t>Yu gin kolum na:</w:t>
            </w:r>
          </w:p>
          <w:p w14:paraId="07864D3D" w14:textId="77777777" w:rsidR="00927BAF" w:rsidRPr="004B748A" w:rsidRDefault="00D47099" w:rsidP="000E546C">
            <w:pPr>
              <w:rPr>
                <w:rStyle w:val="Strong"/>
              </w:rPr>
            </w:pPr>
            <w:r w:rsidRPr="004B748A">
              <w:rPr>
                <w:rStyle w:val="Strong"/>
              </w:rPr>
              <w:t>13 92 76</w:t>
            </w:r>
          </w:p>
        </w:tc>
      </w:tr>
    </w:tbl>
    <w:p w14:paraId="35210E2B" w14:textId="77777777" w:rsidR="00927BAF" w:rsidRPr="00927BAF" w:rsidRDefault="00D47099" w:rsidP="00927BAF">
      <w:r>
        <w:br w:type="page"/>
      </w:r>
    </w:p>
    <w:p w14:paraId="50295A31" w14:textId="77777777" w:rsidR="003C25FD" w:rsidRDefault="00D47099" w:rsidP="003C25FD">
      <w:pPr>
        <w:pStyle w:val="Heading2"/>
      </w:pPr>
      <w:bookmarkStart w:id="19" w:name="_Toc256000010"/>
      <w:bookmarkStart w:id="20" w:name="_Ref175152570"/>
      <w:r>
        <w:lastRenderedPageBreak/>
        <w:t>Ola wedmob from bifo</w:t>
      </w:r>
      <w:bookmarkEnd w:id="17"/>
      <w:bookmarkEnd w:id="18"/>
      <w:bookmarkEnd w:id="19"/>
      <w:bookmarkEnd w:id="20"/>
    </w:p>
    <w:p w14:paraId="5D75EA15" w14:textId="77777777" w:rsidR="00847C34" w:rsidRPr="00847C34" w:rsidRDefault="00D47099" w:rsidP="00847C34">
      <w:pPr>
        <w:rPr>
          <w:lang w:val="x-none" w:eastAsia="x-none"/>
        </w:rPr>
      </w:pPr>
      <w:r w:rsidRPr="007D1C1B">
        <w:rPr>
          <w:rStyle w:val="Strong"/>
          <w:b w:val="0"/>
        </w:rPr>
        <w:t xml:space="preserve">Dijan lis dalim yu wanim detlot </w:t>
      </w:r>
      <w:r w:rsidRPr="007D1C1B">
        <w:rPr>
          <w:rStyle w:val="Strong"/>
        </w:rPr>
        <w:t xml:space="preserve">bold </w:t>
      </w:r>
      <w:r w:rsidRPr="007D1C1B">
        <w:rPr>
          <w:rStyle w:val="Strong"/>
          <w:b w:val="0"/>
        </w:rPr>
        <w:t>o dakwan wed min.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35965" w14:paraId="6278108B" w14:textId="77777777" w:rsidTr="009D7B62">
        <w:tc>
          <w:tcPr>
            <w:tcW w:w="2668" w:type="dxa"/>
            <w:vAlign w:val="center"/>
          </w:tcPr>
          <w:p w14:paraId="0FA21122" w14:textId="77777777" w:rsidR="00211FF1" w:rsidRPr="00785FE2" w:rsidRDefault="00D47099" w:rsidP="009E592B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7C0C5BD2" wp14:editId="012B7AD5">
                  <wp:extent cx="1552575" cy="1552575"/>
                  <wp:effectExtent l="0" t="0" r="9525" b="9525"/>
                  <wp:docPr id="896797732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1930641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777EF3C" w14:textId="77777777" w:rsidR="00211FF1" w:rsidRDefault="00D47099" w:rsidP="00D94F8A">
            <w:pPr>
              <w:pStyle w:val="Wordlistterm"/>
            </w:pPr>
            <w:r>
              <w:t>Boundaries</w:t>
            </w:r>
          </w:p>
          <w:p w14:paraId="2F21BF3E" w14:textId="77777777" w:rsidR="00211FF1" w:rsidRDefault="00D47099" w:rsidP="00211FF1">
            <w:r>
              <w:t>Boundaries im rul we meigim ba:</w:t>
            </w:r>
          </w:p>
          <w:p w14:paraId="3CB27D53" w14:textId="77777777" w:rsidR="00211FF1" w:rsidRDefault="00D47099" w:rsidP="00211FF1">
            <w:pPr>
              <w:pStyle w:val="ListParagraph"/>
              <w:numPr>
                <w:ilvl w:val="0"/>
                <w:numId w:val="3"/>
              </w:numPr>
            </w:pPr>
            <w:r>
              <w:t>misel</w:t>
            </w:r>
          </w:p>
          <w:p w14:paraId="267E9DCA" w14:textId="77777777" w:rsidR="00211FF1" w:rsidRPr="00211FF1" w:rsidRDefault="00D47099" w:rsidP="00211FF1">
            <w:pPr>
              <w:pStyle w:val="ListParagraph"/>
              <w:numPr>
                <w:ilvl w:val="0"/>
                <w:numId w:val="3"/>
              </w:numPr>
            </w:pPr>
            <w:r>
              <w:t>hau wi wandim pipul to tritim melabat.</w:t>
            </w:r>
          </w:p>
        </w:tc>
      </w:tr>
      <w:tr w:rsidR="00F35965" w14:paraId="185B9D62" w14:textId="77777777" w:rsidTr="006F67D4">
        <w:trPr>
          <w:trHeight w:val="4193"/>
        </w:trPr>
        <w:tc>
          <w:tcPr>
            <w:tcW w:w="2668" w:type="dxa"/>
            <w:vAlign w:val="center"/>
          </w:tcPr>
          <w:p w14:paraId="331F8D3F" w14:textId="77777777" w:rsidR="00785FE2" w:rsidRPr="00785FE2" w:rsidRDefault="00D47099" w:rsidP="009E592B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7C13F473" wp14:editId="2495CD07">
                  <wp:extent cx="1168149" cy="1440000"/>
                  <wp:effectExtent l="0" t="0" r="0" b="8255"/>
                  <wp:docPr id="1925417907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250803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14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C7A812D" w14:textId="77777777" w:rsidR="008D0AD2" w:rsidRDefault="00D47099" w:rsidP="00D94F8A">
            <w:pPr>
              <w:pStyle w:val="Wordlistterm"/>
            </w:pPr>
            <w:r>
              <w:t>Konfident</w:t>
            </w:r>
          </w:p>
          <w:p w14:paraId="62BA8CA3" w14:textId="77777777" w:rsidR="008D0AD2" w:rsidRDefault="00D47099" w:rsidP="008D0AD2">
            <w:r>
              <w:t>wen yu konfident, yu:</w:t>
            </w:r>
          </w:p>
          <w:p w14:paraId="29B23BA2" w14:textId="77777777" w:rsidR="008D0AD2" w:rsidRDefault="00D47099" w:rsidP="008D0AD2">
            <w:pPr>
              <w:pStyle w:val="ListParagraph"/>
              <w:numPr>
                <w:ilvl w:val="0"/>
                <w:numId w:val="2"/>
              </w:numPr>
            </w:pPr>
            <w:r>
              <w:t>belib in misel</w:t>
            </w:r>
          </w:p>
          <w:p w14:paraId="35A67757" w14:textId="77777777" w:rsidR="008D0AD2" w:rsidRDefault="00D47099" w:rsidP="008D0AD2">
            <w:pPr>
              <w:pStyle w:val="ListParagraph"/>
              <w:numPr>
                <w:ilvl w:val="0"/>
                <w:numId w:val="2"/>
              </w:numPr>
            </w:pPr>
            <w:r>
              <w:t>sabi wanim yu gin duim</w:t>
            </w:r>
          </w:p>
          <w:p w14:paraId="4E3D1501" w14:textId="77777777" w:rsidR="006B708B" w:rsidRPr="008D0AD2" w:rsidRDefault="00D47099" w:rsidP="008D0AD2">
            <w:pPr>
              <w:pStyle w:val="ListParagraph"/>
              <w:numPr>
                <w:ilvl w:val="0"/>
                <w:numId w:val="2"/>
              </w:numPr>
            </w:pPr>
            <w:r>
              <w:t>trai nuwan ting.</w:t>
            </w:r>
          </w:p>
        </w:tc>
      </w:tr>
      <w:tr w:rsidR="00F35965" w14:paraId="12E215CF" w14:textId="77777777" w:rsidTr="009D7B62">
        <w:tc>
          <w:tcPr>
            <w:tcW w:w="2668" w:type="dxa"/>
            <w:vAlign w:val="center"/>
          </w:tcPr>
          <w:p w14:paraId="0DB18029" w14:textId="77777777" w:rsidR="00211FF1" w:rsidRPr="00785FE2" w:rsidRDefault="00D47099" w:rsidP="009E592B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21E73E1E" wp14:editId="3F46BDB2">
                  <wp:extent cx="1512000" cy="990939"/>
                  <wp:effectExtent l="0" t="0" r="0" b="0"/>
                  <wp:docPr id="1539967492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5680004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990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D8E6A47" w14:textId="77777777" w:rsidR="00211FF1" w:rsidRDefault="00D47099" w:rsidP="00D94F8A">
            <w:pPr>
              <w:pStyle w:val="Wordlistterm"/>
            </w:pPr>
            <w:r>
              <w:t>Domestic en femili biolens</w:t>
            </w:r>
          </w:p>
          <w:p w14:paraId="0B900747" w14:textId="77777777" w:rsidR="00211FF1" w:rsidRPr="00B266A1" w:rsidRDefault="00D47099" w:rsidP="00211FF1">
            <w:r w:rsidRPr="00B266A1">
              <w:t>Domestic en femili biolens im wen samwan gulijap na yu ardim yu laik: </w:t>
            </w:r>
          </w:p>
          <w:p w14:paraId="2F73EE69" w14:textId="77777777" w:rsidR="00211FF1" w:rsidRPr="00B266A1" w:rsidRDefault="00D47099" w:rsidP="002E0772">
            <w:pPr>
              <w:pStyle w:val="ListParagraph"/>
              <w:numPr>
                <w:ilvl w:val="0"/>
                <w:numId w:val="17"/>
              </w:numPr>
            </w:pPr>
            <w:r w:rsidRPr="00B266A1">
              <w:t>yu partna, laik boyfren or gelfren </w:t>
            </w:r>
          </w:p>
          <w:p w14:paraId="0D8DEDCA" w14:textId="77777777" w:rsidR="00211FF1" w:rsidRPr="00B266A1" w:rsidRDefault="00D47099" w:rsidP="002E0772">
            <w:pPr>
              <w:pStyle w:val="ListParagraph"/>
              <w:numPr>
                <w:ilvl w:val="0"/>
                <w:numId w:val="17"/>
              </w:numPr>
            </w:pPr>
            <w:r w:rsidRPr="00B266A1">
              <w:t>samwan na yuron femili mob </w:t>
            </w:r>
          </w:p>
          <w:p w14:paraId="18E82857" w14:textId="77777777" w:rsidR="00211FF1" w:rsidRPr="00B266A1" w:rsidRDefault="00D47099" w:rsidP="002E0772">
            <w:pPr>
              <w:pStyle w:val="ListParagraph"/>
              <w:numPr>
                <w:ilvl w:val="0"/>
                <w:numId w:val="17"/>
              </w:numPr>
            </w:pPr>
            <w:r w:rsidRPr="00B266A1">
              <w:t>samwan hu lukafta yu </w:t>
            </w:r>
          </w:p>
          <w:p w14:paraId="1D604FCC" w14:textId="77777777" w:rsidR="00211FF1" w:rsidRPr="00211FF1" w:rsidRDefault="00D47099" w:rsidP="002E0772">
            <w:pPr>
              <w:pStyle w:val="ListParagraph"/>
              <w:numPr>
                <w:ilvl w:val="0"/>
                <w:numId w:val="17"/>
              </w:numPr>
              <w:rPr>
                <w:b/>
                <w:bCs/>
              </w:rPr>
            </w:pPr>
            <w:r w:rsidRPr="00B266A1">
              <w:t>samwan yu lib garra. </w:t>
            </w:r>
          </w:p>
        </w:tc>
      </w:tr>
      <w:tr w:rsidR="00F35965" w:rsidRPr="0033220C" w14:paraId="7C9CB510" w14:textId="77777777" w:rsidTr="009D7B62">
        <w:tc>
          <w:tcPr>
            <w:tcW w:w="2668" w:type="dxa"/>
            <w:vAlign w:val="center"/>
          </w:tcPr>
          <w:p w14:paraId="066B71BB" w14:textId="77777777" w:rsidR="00B96F8E" w:rsidRPr="00785FE2" w:rsidRDefault="00D47099" w:rsidP="00CC6867">
            <w:pPr>
              <w:pStyle w:val="Image"/>
              <w:spacing w:before="360" w:after="360"/>
            </w:pPr>
            <w:r>
              <w:rPr>
                <w:noProof/>
              </w:rPr>
              <w:lastRenderedPageBreak/>
              <w:drawing>
                <wp:inline distT="0" distB="0" distL="0" distR="0" wp14:anchorId="17E8235E" wp14:editId="3FA18E7C">
                  <wp:extent cx="1555750" cy="1555750"/>
                  <wp:effectExtent l="0" t="0" r="6350" b="6350"/>
                  <wp:docPr id="78355950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99919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2F6CA01" w14:textId="77777777" w:rsidR="00B96F8E" w:rsidRPr="00B03F92" w:rsidRDefault="00D47099" w:rsidP="00D94F8A">
            <w:pPr>
              <w:pStyle w:val="Wordlistterm"/>
            </w:pPr>
            <w:r w:rsidRPr="00B03F92">
              <w:t xml:space="preserve">Jenda </w:t>
            </w:r>
            <w:proofErr w:type="spellStart"/>
            <w:r w:rsidRPr="00B03F92">
              <w:t>daibes</w:t>
            </w:r>
            <w:proofErr w:type="spellEnd"/>
          </w:p>
          <w:p w14:paraId="30B0759C" w14:textId="50AB263C" w:rsidR="00B96F8E" w:rsidRPr="00B03F92" w:rsidRDefault="00E749AE" w:rsidP="00B96F8E">
            <w:r w:rsidRPr="00E749AE">
              <w:t xml:space="preserve">Jenda </w:t>
            </w:r>
            <w:proofErr w:type="spellStart"/>
            <w:r w:rsidRPr="00E749AE">
              <w:t>daibes</w:t>
            </w:r>
            <w:proofErr w:type="spellEnd"/>
            <w:r w:rsidRPr="00E749AE">
              <w:t xml:space="preserve"> </w:t>
            </w:r>
            <w:proofErr w:type="spellStart"/>
            <w:r w:rsidRPr="00E749AE">
              <w:t>persin</w:t>
            </w:r>
            <w:proofErr w:type="spellEnd"/>
            <w:r w:rsidRPr="00E749AE">
              <w:t xml:space="preserve"> </w:t>
            </w:r>
            <w:proofErr w:type="spellStart"/>
            <w:r w:rsidRPr="00E749AE">
              <w:t>im</w:t>
            </w:r>
            <w:proofErr w:type="spellEnd"/>
            <w:r w:rsidRPr="00E749AE">
              <w:t xml:space="preserve"> </w:t>
            </w:r>
            <w:proofErr w:type="spellStart"/>
            <w:r w:rsidRPr="00E749AE">
              <w:t>samwan</w:t>
            </w:r>
            <w:proofErr w:type="spellEnd"/>
            <w:r w:rsidRPr="00E749AE">
              <w:t xml:space="preserve"> hu </w:t>
            </w:r>
            <w:proofErr w:type="spellStart"/>
            <w:r w:rsidRPr="00E749AE">
              <w:t>noma</w:t>
            </w:r>
            <w:proofErr w:type="spellEnd"/>
            <w:r w:rsidRPr="00E749AE">
              <w:t xml:space="preserve"> fil </w:t>
            </w:r>
            <w:proofErr w:type="spellStart"/>
            <w:r w:rsidRPr="00E749AE">
              <w:t>leig</w:t>
            </w:r>
            <w:proofErr w:type="spellEnd"/>
            <w:r w:rsidRPr="00E749AE">
              <w:t xml:space="preserve"> man or </w:t>
            </w:r>
            <w:proofErr w:type="spellStart"/>
            <w:r w:rsidRPr="00E749AE">
              <w:t>noma</w:t>
            </w:r>
            <w:proofErr w:type="spellEnd"/>
            <w:r w:rsidRPr="00E749AE">
              <w:t xml:space="preserve"> fil </w:t>
            </w:r>
            <w:proofErr w:type="spellStart"/>
            <w:r w:rsidRPr="00E749AE">
              <w:t>leig</w:t>
            </w:r>
            <w:proofErr w:type="spellEnd"/>
            <w:r w:rsidRPr="00E749AE">
              <w:t xml:space="preserve"> </w:t>
            </w:r>
            <w:proofErr w:type="spellStart"/>
            <w:r w:rsidRPr="00E749AE">
              <w:t>wimun</w:t>
            </w:r>
            <w:proofErr w:type="spellEnd"/>
            <w:r w:rsidRPr="00E749AE">
              <w:t>.</w:t>
            </w:r>
          </w:p>
        </w:tc>
      </w:tr>
      <w:tr w:rsidR="00F35965" w14:paraId="25923AC2" w14:textId="77777777" w:rsidTr="009D7B62">
        <w:tc>
          <w:tcPr>
            <w:tcW w:w="2668" w:type="dxa"/>
            <w:vAlign w:val="center"/>
          </w:tcPr>
          <w:p w14:paraId="22DB2D63" w14:textId="77777777" w:rsidR="00AE50D6" w:rsidRPr="00785FE2" w:rsidRDefault="00D47099" w:rsidP="00CC6867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33E413DF" wp14:editId="4FDB3045">
                  <wp:extent cx="1552575" cy="1552575"/>
                  <wp:effectExtent l="0" t="0" r="9525" b="9525"/>
                  <wp:docPr id="1066287574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307391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D68EB22" w14:textId="77777777" w:rsidR="00AE50D6" w:rsidRDefault="00D47099" w:rsidP="00D94F8A">
            <w:pPr>
              <w:pStyle w:val="Wordlistterm"/>
            </w:pPr>
            <w:r>
              <w:t>Inclusion</w:t>
            </w:r>
          </w:p>
          <w:p w14:paraId="4D114BB8" w14:textId="77777777" w:rsidR="00AE50D6" w:rsidRPr="00E05B2E" w:rsidRDefault="00D47099" w:rsidP="00AE50D6">
            <w:r w:rsidRPr="00AE50D6">
              <w:t>Inclusion min alabat: </w:t>
            </w:r>
          </w:p>
          <w:p w14:paraId="2B92BFEA" w14:textId="77777777" w:rsidR="00AE50D6" w:rsidRPr="00E05B2E" w:rsidRDefault="00D47099" w:rsidP="002E0772">
            <w:pPr>
              <w:pStyle w:val="ListParagraph"/>
              <w:numPr>
                <w:ilvl w:val="0"/>
                <w:numId w:val="15"/>
              </w:numPr>
            </w:pPr>
            <w:r w:rsidRPr="00E05B2E">
              <w:t>im teik pat </w:t>
            </w:r>
          </w:p>
          <w:p w14:paraId="37D94754" w14:textId="77777777" w:rsidR="00AE50D6" w:rsidRPr="00AE50D6" w:rsidRDefault="00D47099" w:rsidP="002E0772">
            <w:pPr>
              <w:pStyle w:val="ListParagraph"/>
              <w:numPr>
                <w:ilvl w:val="0"/>
                <w:numId w:val="15"/>
              </w:numPr>
            </w:pPr>
            <w:r w:rsidRPr="00E05B2E">
              <w:t>en gin teik pat la mela komyuniti. </w:t>
            </w:r>
          </w:p>
        </w:tc>
      </w:tr>
      <w:tr w:rsidR="00F35965" w14:paraId="27420EE4" w14:textId="77777777" w:rsidTr="00AB0C59">
        <w:trPr>
          <w:trHeight w:val="4728"/>
        </w:trPr>
        <w:tc>
          <w:tcPr>
            <w:tcW w:w="2668" w:type="dxa"/>
            <w:vAlign w:val="center"/>
          </w:tcPr>
          <w:p w14:paraId="75E4E4C3" w14:textId="77777777" w:rsidR="00211FF1" w:rsidRPr="00785FE2" w:rsidRDefault="00D47099" w:rsidP="00CC6867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26D7B43D" wp14:editId="3C2A5496">
                  <wp:extent cx="1557020" cy="1169670"/>
                  <wp:effectExtent l="0" t="0" r="5080" b="0"/>
                  <wp:docPr id="154919288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3754866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169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9290732" w14:textId="77777777" w:rsidR="00211FF1" w:rsidRDefault="00D47099" w:rsidP="00D94F8A">
            <w:pPr>
              <w:pStyle w:val="Wordlistterm"/>
            </w:pPr>
            <w:r>
              <w:t>LGBTQIA+</w:t>
            </w:r>
          </w:p>
          <w:p w14:paraId="6605FAD4" w14:textId="4FDD8A0D" w:rsidR="00211FF1" w:rsidRDefault="00D47099" w:rsidP="00211FF1">
            <w:r>
              <w:t xml:space="preserve">Dem </w:t>
            </w:r>
            <w:proofErr w:type="spellStart"/>
            <w:r>
              <w:t>leta</w:t>
            </w:r>
            <w:proofErr w:type="spellEnd"/>
            <w:r>
              <w:t xml:space="preserve"> la </w:t>
            </w:r>
            <w:proofErr w:type="spellStart"/>
            <w:r>
              <w:t>jat</w:t>
            </w:r>
            <w:proofErr w:type="spellEnd"/>
            <w:r>
              <w:t xml:space="preserve"> LGBTQIA </w:t>
            </w:r>
            <w:proofErr w:type="spellStart"/>
            <w:r>
              <w:t>imin</w:t>
            </w:r>
            <w:proofErr w:type="spellEnd"/>
            <w:r>
              <w:t xml:space="preserve"> min lesbian,</w:t>
            </w:r>
            <w:r w:rsidR="00341E02">
              <w:br/>
            </w:r>
            <w:r>
              <w:t>gay, transexual, questioning or queer, intersex</w:t>
            </w:r>
            <w:r w:rsidR="00341E02">
              <w:br/>
            </w:r>
            <w:r>
              <w:t xml:space="preserve">and asexual. </w:t>
            </w:r>
          </w:p>
          <w:p w14:paraId="0E7485EA" w14:textId="5A506AFC" w:rsidR="00211FF1" w:rsidRPr="00211FF1" w:rsidRDefault="00D47099" w:rsidP="00211FF1">
            <w:r>
              <w:t xml:space="preserve">Jat ‘+’ </w:t>
            </w:r>
            <w:proofErr w:type="spellStart"/>
            <w:r>
              <w:t>sain</w:t>
            </w:r>
            <w:proofErr w:type="spellEnd"/>
            <w:r>
              <w:t xml:space="preserve"> </w:t>
            </w:r>
            <w:proofErr w:type="spellStart"/>
            <w:r>
              <w:t>im</w:t>
            </w:r>
            <w:proofErr w:type="spellEnd"/>
            <w:r>
              <w:t xml:space="preserve"> </w:t>
            </w:r>
            <w:proofErr w:type="spellStart"/>
            <w:r>
              <w:t>ba</w:t>
            </w:r>
            <w:proofErr w:type="spellEnd"/>
            <w:r>
              <w:t xml:space="preserve"> pipul hu </w:t>
            </w:r>
            <w:proofErr w:type="spellStart"/>
            <w:r>
              <w:t>rigin</w:t>
            </w:r>
            <w:proofErr w:type="spellEnd"/>
            <w:r>
              <w:t xml:space="preserve"> </w:t>
            </w:r>
            <w:proofErr w:type="spellStart"/>
            <w:r>
              <w:t>dey</w:t>
            </w:r>
            <w:proofErr w:type="spellEnd"/>
            <w:r>
              <w:t xml:space="preserve"> pat of LGBTQIA+</w:t>
            </w:r>
            <w:r w:rsidR="00341E02">
              <w:t xml:space="preserve"> </w:t>
            </w:r>
            <w:proofErr w:type="spellStart"/>
            <w:r>
              <w:t>komunidi</w:t>
            </w:r>
            <w:proofErr w:type="spellEnd"/>
            <w:r>
              <w:t xml:space="preserve"> but </w:t>
            </w:r>
            <w:proofErr w:type="spellStart"/>
            <w:r>
              <w:t>noma</w:t>
            </w:r>
            <w:proofErr w:type="spellEnd"/>
            <w:r>
              <w:t xml:space="preserve"> </w:t>
            </w:r>
            <w:proofErr w:type="spellStart"/>
            <w:r>
              <w:t>toktokbat</w:t>
            </w:r>
            <w:proofErr w:type="spellEnd"/>
            <w:r>
              <w:t xml:space="preserve"> na mijelp yujim dis lot wed.</w:t>
            </w:r>
          </w:p>
        </w:tc>
      </w:tr>
      <w:tr w:rsidR="00F35965" w14:paraId="0A22B477" w14:textId="77777777" w:rsidTr="009D7B62">
        <w:tc>
          <w:tcPr>
            <w:tcW w:w="2668" w:type="dxa"/>
            <w:vAlign w:val="center"/>
          </w:tcPr>
          <w:p w14:paraId="2C42131A" w14:textId="77777777" w:rsidR="00211FF1" w:rsidRPr="00785FE2" w:rsidRDefault="00D47099" w:rsidP="00CC6867">
            <w:pPr>
              <w:pStyle w:val="Image"/>
              <w:spacing w:before="360" w:after="360"/>
            </w:pPr>
            <w:r>
              <w:rPr>
                <w:noProof/>
              </w:rPr>
              <w:drawing>
                <wp:inline distT="0" distB="0" distL="0" distR="0" wp14:anchorId="3EFBE2D2" wp14:editId="60397472">
                  <wp:extent cx="1476000" cy="1233320"/>
                  <wp:effectExtent l="0" t="0" r="0" b="5080"/>
                  <wp:docPr id="328494280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22003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33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DE390DA" w14:textId="77777777" w:rsidR="00211FF1" w:rsidRDefault="00D47099" w:rsidP="00D94F8A">
            <w:pPr>
              <w:pStyle w:val="Wordlistterm"/>
            </w:pPr>
            <w:r>
              <w:t>Mentor</w:t>
            </w:r>
          </w:p>
          <w:p w14:paraId="1E38F52E" w14:textId="77777777" w:rsidR="00211FF1" w:rsidRPr="00211FF1" w:rsidRDefault="00D47099" w:rsidP="00211FF1">
            <w:r w:rsidRPr="00211FF1">
              <w:t>A mentor im sambadi hu album yu en tichim pipul ba duimbat gudwan wei ba duim eni job.</w:t>
            </w:r>
          </w:p>
        </w:tc>
      </w:tr>
      <w:tr w:rsidR="00F35965" w14:paraId="2068866F" w14:textId="77777777" w:rsidTr="009D7B62">
        <w:tc>
          <w:tcPr>
            <w:tcW w:w="2668" w:type="dxa"/>
            <w:vAlign w:val="center"/>
          </w:tcPr>
          <w:p w14:paraId="7071E908" w14:textId="77777777" w:rsidR="00211FF1" w:rsidRPr="00785FE2" w:rsidRDefault="00D47099" w:rsidP="00CC6867">
            <w:pPr>
              <w:pStyle w:val="Image"/>
              <w:spacing w:before="480" w:after="480"/>
            </w:pPr>
            <w:r>
              <w:rPr>
                <w:noProof/>
              </w:rPr>
              <w:lastRenderedPageBreak/>
              <w:drawing>
                <wp:inline distT="0" distB="0" distL="0" distR="0" wp14:anchorId="1735114F" wp14:editId="69E5B9A5">
                  <wp:extent cx="1552575" cy="1552575"/>
                  <wp:effectExtent l="0" t="0" r="9525" b="9525"/>
                  <wp:docPr id="57345985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3118842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D05D3C3" w14:textId="77777777" w:rsidR="00211FF1" w:rsidRDefault="00D47099" w:rsidP="00D94F8A">
            <w:pPr>
              <w:pStyle w:val="Wordlistterm"/>
            </w:pPr>
            <w:r>
              <w:t>Peer sapot</w:t>
            </w:r>
          </w:p>
          <w:p w14:paraId="4399C36B" w14:textId="77777777" w:rsidR="00211FF1" w:rsidRDefault="00D47099" w:rsidP="00211FF1">
            <w:r w:rsidRPr="006F3858">
              <w:t>Peer sapot im wen pipul yujim something dey bin guthru seim laik najalot pipul ba:</w:t>
            </w:r>
          </w:p>
          <w:p w14:paraId="7CEAC911" w14:textId="77777777" w:rsidR="00211FF1" w:rsidRDefault="00D47099" w:rsidP="002E0772">
            <w:pPr>
              <w:pStyle w:val="ListParagraph"/>
              <w:numPr>
                <w:ilvl w:val="0"/>
                <w:numId w:val="4"/>
              </w:numPr>
            </w:pPr>
            <w:r>
              <w:t>fil kinektid</w:t>
            </w:r>
          </w:p>
          <w:p w14:paraId="56309247" w14:textId="77777777" w:rsidR="00211FF1" w:rsidRPr="00211FF1" w:rsidRDefault="00D47099" w:rsidP="002E0772">
            <w:pPr>
              <w:pStyle w:val="ListParagraph"/>
              <w:numPr>
                <w:ilvl w:val="0"/>
                <w:numId w:val="4"/>
              </w:numPr>
            </w:pPr>
            <w:r>
              <w:t>album ich atha.</w:t>
            </w:r>
          </w:p>
        </w:tc>
      </w:tr>
      <w:tr w:rsidR="00F35965" w:rsidRPr="00C10640" w14:paraId="2F6FC20E" w14:textId="77777777" w:rsidTr="009D7B62">
        <w:tc>
          <w:tcPr>
            <w:tcW w:w="2668" w:type="dxa"/>
            <w:vAlign w:val="center"/>
          </w:tcPr>
          <w:p w14:paraId="64FA2597" w14:textId="77777777" w:rsidR="008D0AD2" w:rsidRPr="00785FE2" w:rsidRDefault="00D47099" w:rsidP="00CC6867">
            <w:pPr>
              <w:pStyle w:val="Image"/>
              <w:spacing w:before="480" w:after="480"/>
            </w:pPr>
            <w:r>
              <w:rPr>
                <w:noProof/>
              </w:rPr>
              <w:drawing>
                <wp:inline distT="0" distB="0" distL="0" distR="0" wp14:anchorId="2D0FE6C1" wp14:editId="56143E99">
                  <wp:extent cx="1555750" cy="1555750"/>
                  <wp:effectExtent l="0" t="0" r="6350" b="6350"/>
                  <wp:docPr id="148299743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04193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B8106D1" w14:textId="77777777" w:rsidR="008D0AD2" w:rsidRPr="00C10640" w:rsidRDefault="00D47099" w:rsidP="00D94F8A">
            <w:pPr>
              <w:pStyle w:val="Wordlistterm"/>
              <w:rPr>
                <w:lang w:val="fr-FR"/>
              </w:rPr>
            </w:pPr>
            <w:r w:rsidRPr="00C10640">
              <w:rPr>
                <w:lang w:val="fr-FR"/>
              </w:rPr>
              <w:t>Principle</w:t>
            </w:r>
          </w:p>
          <w:p w14:paraId="4FEF6E85" w14:textId="4632B9AB" w:rsidR="008D0AD2" w:rsidRPr="00C10640" w:rsidRDefault="00C10640" w:rsidP="008D0AD2">
            <w:pPr>
              <w:rPr>
                <w:b/>
                <w:bCs/>
                <w:lang w:val="fr-FR"/>
              </w:rPr>
            </w:pPr>
            <w:r w:rsidRPr="00C10640">
              <w:rPr>
                <w:lang w:val="fr-FR"/>
              </w:rPr>
              <w:t>Principle im portenwan idiya alabat shud</w:t>
            </w:r>
            <w:r>
              <w:rPr>
                <w:lang w:val="fr-FR"/>
              </w:rPr>
              <w:br/>
            </w:r>
            <w:r w:rsidRPr="00C10640">
              <w:rPr>
                <w:lang w:val="fr-FR"/>
              </w:rPr>
              <w:t>jingabat ala taim</w:t>
            </w:r>
            <w:r w:rsidR="00D47099" w:rsidRPr="00C10640">
              <w:rPr>
                <w:lang w:val="fr-FR"/>
              </w:rPr>
              <w:t>.</w:t>
            </w:r>
          </w:p>
        </w:tc>
      </w:tr>
      <w:tr w:rsidR="00F35965" w:rsidRPr="00C10640" w14:paraId="46887263" w14:textId="77777777" w:rsidTr="009D7B62">
        <w:tc>
          <w:tcPr>
            <w:tcW w:w="2668" w:type="dxa"/>
            <w:vAlign w:val="center"/>
          </w:tcPr>
          <w:p w14:paraId="6D744F7A" w14:textId="77777777" w:rsidR="00785FE2" w:rsidRPr="00785FE2" w:rsidRDefault="00D47099" w:rsidP="00CC6867">
            <w:pPr>
              <w:pStyle w:val="Image"/>
              <w:spacing w:before="480" w:after="480"/>
            </w:pPr>
            <w:r>
              <w:rPr>
                <w:noProof/>
              </w:rPr>
              <w:drawing>
                <wp:inline distT="0" distB="0" distL="0" distR="0" wp14:anchorId="61B24E2B" wp14:editId="106DB89E">
                  <wp:extent cx="1512000" cy="1336473"/>
                  <wp:effectExtent l="0" t="0" r="0" b="0"/>
                  <wp:docPr id="31952834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704041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6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336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219E499" w14:textId="77777777" w:rsidR="008D0AD2" w:rsidRPr="0060175F" w:rsidRDefault="00D47099" w:rsidP="00D94F8A">
            <w:pPr>
              <w:pStyle w:val="Wordlistterm"/>
              <w:rPr>
                <w:lang w:val="fr-FR"/>
              </w:rPr>
            </w:pPr>
            <w:r w:rsidRPr="0060175F">
              <w:rPr>
                <w:lang w:val="fr-FR"/>
              </w:rPr>
              <w:t>Rait</w:t>
            </w:r>
          </w:p>
          <w:p w14:paraId="56637D00" w14:textId="77777777" w:rsidR="008D0AD2" w:rsidRPr="0060175F" w:rsidRDefault="00D47099" w:rsidP="008D0AD2">
            <w:pPr>
              <w:rPr>
                <w:lang w:val="fr-FR"/>
              </w:rPr>
            </w:pPr>
            <w:r w:rsidRPr="0060175F">
              <w:rPr>
                <w:lang w:val="fr-FR"/>
              </w:rPr>
              <w:t>Raits, im rul ba hau pipul gara trit yu:</w:t>
            </w:r>
          </w:p>
          <w:p w14:paraId="41BF446A" w14:textId="77777777" w:rsidR="008D0AD2" w:rsidRDefault="00D47099" w:rsidP="008D0AD2">
            <w:pPr>
              <w:pStyle w:val="ListParagraph"/>
              <w:numPr>
                <w:ilvl w:val="0"/>
                <w:numId w:val="2"/>
              </w:numPr>
            </w:pPr>
            <w:proofErr w:type="spellStart"/>
            <w:r>
              <w:t>raitwei</w:t>
            </w:r>
            <w:proofErr w:type="spellEnd"/>
          </w:p>
          <w:p w14:paraId="61B0610F" w14:textId="77777777" w:rsidR="006B708B" w:rsidRPr="0060175F" w:rsidRDefault="00D47099" w:rsidP="008D0AD2">
            <w:pPr>
              <w:pStyle w:val="ListParagraph"/>
              <w:numPr>
                <w:ilvl w:val="0"/>
                <w:numId w:val="2"/>
              </w:numPr>
              <w:rPr>
                <w:lang w:val="de-DE"/>
              </w:rPr>
            </w:pPr>
            <w:r w:rsidRPr="0060175F">
              <w:rPr>
                <w:lang w:val="de-DE"/>
              </w:rPr>
              <w:t>en saim laik ebdriwan els.</w:t>
            </w:r>
          </w:p>
        </w:tc>
      </w:tr>
      <w:tr w:rsidR="00F35965" w14:paraId="2436027D" w14:textId="77777777" w:rsidTr="009D7B62">
        <w:tc>
          <w:tcPr>
            <w:tcW w:w="2668" w:type="dxa"/>
            <w:vAlign w:val="center"/>
          </w:tcPr>
          <w:p w14:paraId="7B99160E" w14:textId="77777777" w:rsidR="00785FE2" w:rsidRPr="00785FE2" w:rsidRDefault="00D47099" w:rsidP="00CC6867">
            <w:pPr>
              <w:pStyle w:val="Image"/>
              <w:spacing w:before="480" w:after="480"/>
            </w:pPr>
            <w:r>
              <w:rPr>
                <w:noProof/>
              </w:rPr>
              <w:drawing>
                <wp:inline distT="0" distB="0" distL="0" distR="0" wp14:anchorId="5C503593" wp14:editId="0C2440BE">
                  <wp:extent cx="1556385" cy="1556385"/>
                  <wp:effectExtent l="0" t="0" r="5715" b="5715"/>
                  <wp:docPr id="315529621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366605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AF00BFA" w14:textId="77777777" w:rsidR="00785FE2" w:rsidRDefault="00D47099" w:rsidP="00D94F8A">
            <w:pPr>
              <w:pStyle w:val="Wordlistterm"/>
            </w:pPr>
            <w:r>
              <w:t>Value</w:t>
            </w:r>
          </w:p>
          <w:p w14:paraId="26083716" w14:textId="5FC7185B" w:rsidR="006B708B" w:rsidRPr="00211FF1" w:rsidRDefault="00D47099" w:rsidP="00211FF1">
            <w:r w:rsidRPr="00211FF1">
              <w:t xml:space="preserve">Wen </w:t>
            </w:r>
            <w:proofErr w:type="spellStart"/>
            <w:r w:rsidRPr="00211FF1">
              <w:t>yu</w:t>
            </w:r>
            <w:proofErr w:type="spellEnd"/>
            <w:r w:rsidRPr="00211FF1">
              <w:t xml:space="preserve"> value </w:t>
            </w:r>
            <w:proofErr w:type="spellStart"/>
            <w:r w:rsidRPr="00211FF1">
              <w:t>samjing</w:t>
            </w:r>
            <w:proofErr w:type="spellEnd"/>
            <w:r w:rsidRPr="00211FF1">
              <w:t xml:space="preserve">, </w:t>
            </w:r>
            <w:proofErr w:type="spellStart"/>
            <w:r w:rsidRPr="00211FF1">
              <w:t>yu</w:t>
            </w:r>
            <w:proofErr w:type="spellEnd"/>
            <w:r w:rsidRPr="00211FF1">
              <w:t xml:space="preserve"> </w:t>
            </w:r>
            <w:proofErr w:type="spellStart"/>
            <w:r w:rsidRPr="00211FF1">
              <w:t>rigin</w:t>
            </w:r>
            <w:proofErr w:type="spellEnd"/>
            <w:r w:rsidRPr="00211FF1">
              <w:t xml:space="preserve"> </w:t>
            </w:r>
            <w:proofErr w:type="spellStart"/>
            <w:r w:rsidRPr="00211FF1">
              <w:t>im</w:t>
            </w:r>
            <w:proofErr w:type="spellEnd"/>
            <w:r w:rsidR="00341E02">
              <w:br/>
            </w:r>
            <w:proofErr w:type="spellStart"/>
            <w:r w:rsidRPr="00211FF1">
              <w:t>brabli</w:t>
            </w:r>
            <w:proofErr w:type="spellEnd"/>
            <w:r w:rsidRPr="00211FF1">
              <w:t xml:space="preserve"> </w:t>
            </w:r>
            <w:proofErr w:type="spellStart"/>
            <w:r w:rsidRPr="00211FF1">
              <w:t>portenwan</w:t>
            </w:r>
            <w:proofErr w:type="spellEnd"/>
            <w:r w:rsidRPr="00211FF1">
              <w:t>.</w:t>
            </w:r>
          </w:p>
        </w:tc>
      </w:tr>
    </w:tbl>
    <w:p w14:paraId="470A316D" w14:textId="77777777" w:rsidR="00FD6321" w:rsidRPr="00FD6321" w:rsidRDefault="00D47099" w:rsidP="00EE2717">
      <w:pPr>
        <w:pStyle w:val="Heading2"/>
      </w:pPr>
      <w:r>
        <w:br w:type="page"/>
      </w:r>
      <w:bookmarkStart w:id="21" w:name="_Toc256000011"/>
      <w:bookmarkStart w:id="22" w:name="_Toc513644165"/>
      <w:r>
        <w:lastRenderedPageBreak/>
        <w:t>Contact mela</w:t>
      </w:r>
      <w:bookmarkEnd w:id="21"/>
      <w:bookmarkEnd w:id="22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F35965" w14:paraId="7F95CCF4" w14:textId="77777777" w:rsidTr="0059246E">
        <w:trPr>
          <w:trHeight w:val="725"/>
        </w:trPr>
        <w:tc>
          <w:tcPr>
            <w:tcW w:w="2668" w:type="dxa"/>
            <w:vAlign w:val="center"/>
          </w:tcPr>
          <w:p w14:paraId="6D170F64" w14:textId="77777777" w:rsidR="00FD6321" w:rsidRDefault="00D47099" w:rsidP="00F7240B">
            <w:pPr>
              <w:pStyle w:val="captions"/>
              <w:spacing w:before="480" w:after="480"/>
              <w:jc w:val="center"/>
            </w:pPr>
            <w:r>
              <w:rPr>
                <w:noProof/>
              </w:rPr>
              <w:drawing>
                <wp:inline distT="0" distB="0" distL="0" distR="0" wp14:anchorId="65D4618F" wp14:editId="1FAF8F0E">
                  <wp:extent cx="1404000" cy="1404000"/>
                  <wp:effectExtent l="0" t="0" r="5715" b="5715"/>
                  <wp:docPr id="209690770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933849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8B665A4" w14:textId="77777777" w:rsidR="00AB5AFC" w:rsidRPr="00AB5AFC" w:rsidRDefault="00D47099" w:rsidP="00AB5AFC">
            <w:r w:rsidRPr="00AB5AFC">
              <w:t>Yu gin ringimap mela.</w:t>
            </w:r>
          </w:p>
          <w:p w14:paraId="78661739" w14:textId="77777777" w:rsidR="00FD6321" w:rsidRPr="00CE733E" w:rsidRDefault="00D47099" w:rsidP="00E01311">
            <w:pPr>
              <w:rPr>
                <w:rStyle w:val="Strong"/>
              </w:rPr>
            </w:pPr>
            <w:r>
              <w:rPr>
                <w:rStyle w:val="Strong"/>
              </w:rPr>
              <w:t>0438 535 123</w:t>
            </w:r>
          </w:p>
        </w:tc>
      </w:tr>
      <w:tr w:rsidR="00F35965" w14:paraId="787CA557" w14:textId="77777777" w:rsidTr="0059246E">
        <w:trPr>
          <w:trHeight w:val="95"/>
        </w:trPr>
        <w:tc>
          <w:tcPr>
            <w:tcW w:w="2668" w:type="dxa"/>
            <w:vAlign w:val="center"/>
          </w:tcPr>
          <w:p w14:paraId="30E4B888" w14:textId="77777777" w:rsidR="00FD6321" w:rsidRDefault="00D47099" w:rsidP="00F7240B">
            <w:pPr>
              <w:pStyle w:val="captions"/>
              <w:spacing w:before="480" w:after="480"/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2D0FD957" wp14:editId="54119C7F">
                  <wp:extent cx="1404000" cy="1404000"/>
                  <wp:effectExtent l="0" t="0" r="5715" b="5715"/>
                  <wp:docPr id="2022257146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686392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188180A" w14:textId="77777777" w:rsidR="00AB5AFC" w:rsidRDefault="00D47099" w:rsidP="00E01311">
            <w:r>
              <w:t>Yu gin imail mela.</w:t>
            </w:r>
          </w:p>
          <w:p w14:paraId="6D0F2147" w14:textId="77777777" w:rsidR="00FD6321" w:rsidRPr="001A5C7B" w:rsidRDefault="00D47099" w:rsidP="00E01311">
            <w:r>
              <w:rPr>
                <w:rStyle w:val="Hyperlink"/>
              </w:rPr>
              <w:t>officeadmin@wwda.org.au</w:t>
            </w:r>
          </w:p>
        </w:tc>
      </w:tr>
    </w:tbl>
    <w:p w14:paraId="60DFE0E2" w14:textId="77777777" w:rsidR="00644C39" w:rsidRDefault="00644C39" w:rsidP="00F7240B">
      <w:pPr>
        <w:spacing w:before="3000" w:after="0"/>
      </w:pPr>
    </w:p>
    <w:tbl>
      <w:tblPr>
        <w:tblW w:w="9639" w:type="dxa"/>
        <w:tblBorders>
          <w:top w:val="single" w:sz="6" w:space="0" w:color="77347C" w:themeColor="text2"/>
        </w:tblBorders>
        <w:tblLayout w:type="fixed"/>
        <w:tblLook w:val="04A0" w:firstRow="1" w:lastRow="0" w:firstColumn="1" w:lastColumn="0" w:noHBand="0" w:noVBand="1"/>
      </w:tblPr>
      <w:tblGrid>
        <w:gridCol w:w="1696"/>
        <w:gridCol w:w="7943"/>
      </w:tblGrid>
      <w:tr w:rsidR="00F35965" w14:paraId="1C3DDD61" w14:textId="77777777" w:rsidTr="00EE2717">
        <w:tc>
          <w:tcPr>
            <w:tcW w:w="1696" w:type="dxa"/>
            <w:vAlign w:val="center"/>
          </w:tcPr>
          <w:p w14:paraId="07C315B2" w14:textId="77777777" w:rsidR="00644C39" w:rsidRPr="00963EFD" w:rsidRDefault="00D47099" w:rsidP="00A7756D">
            <w:pPr>
              <w:spacing w:before="360" w:after="0"/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42AD8F53" wp14:editId="17603F2B">
                  <wp:extent cx="935990" cy="935990"/>
                  <wp:effectExtent l="0" t="0" r="0" b="0"/>
                  <wp:docPr id="1" name="Picture 1" descr="Information icon from the Information Access Group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4079831" name="Picture 1" descr="Information icon from the Information Access Group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990" cy="935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43" w:type="dxa"/>
          </w:tcPr>
          <w:p w14:paraId="62240E1A" w14:textId="77777777" w:rsidR="00644C39" w:rsidRPr="00A7756D" w:rsidRDefault="00D47099" w:rsidP="00A7756D">
            <w:pPr>
              <w:spacing w:before="360" w:after="0"/>
              <w:rPr>
                <w:szCs w:val="28"/>
              </w:rPr>
            </w:pPr>
            <w:r w:rsidRPr="00EE2717">
              <w:rPr>
                <w:spacing w:val="-2"/>
                <w:szCs w:val="28"/>
              </w:rPr>
              <w:t xml:space="preserve">The Information Access Group bin meigim dijan isi ridim tulkit yujim stok foto en ronwan foto. </w:t>
            </w:r>
            <w:r w:rsidRPr="00B03F92">
              <w:rPr>
                <w:spacing w:val="-2"/>
                <w:szCs w:val="28"/>
              </w:rPr>
              <w:t xml:space="preserve">Yu </w:t>
            </w:r>
            <w:proofErr w:type="spellStart"/>
            <w:r w:rsidRPr="00B03F92">
              <w:rPr>
                <w:spacing w:val="-2"/>
                <w:szCs w:val="28"/>
              </w:rPr>
              <w:t>kaan</w:t>
            </w:r>
            <w:proofErr w:type="spellEnd"/>
            <w:r w:rsidRPr="00B03F92">
              <w:rPr>
                <w:spacing w:val="-2"/>
                <w:szCs w:val="28"/>
              </w:rPr>
              <w:t xml:space="preserve"> </w:t>
            </w:r>
            <w:proofErr w:type="spellStart"/>
            <w:r w:rsidRPr="00B03F92">
              <w:rPr>
                <w:spacing w:val="-2"/>
                <w:szCs w:val="28"/>
              </w:rPr>
              <w:t>yujim</w:t>
            </w:r>
            <w:proofErr w:type="spellEnd"/>
            <w:r w:rsidRPr="00B03F92">
              <w:rPr>
                <w:spacing w:val="-2"/>
                <w:szCs w:val="28"/>
              </w:rPr>
              <w:t xml:space="preserve"> </w:t>
            </w:r>
            <w:proofErr w:type="spellStart"/>
            <w:r w:rsidRPr="00B03F92">
              <w:rPr>
                <w:spacing w:val="-2"/>
                <w:szCs w:val="28"/>
              </w:rPr>
              <w:t>dislot</w:t>
            </w:r>
            <w:proofErr w:type="spellEnd"/>
            <w:r w:rsidRPr="00B03F92">
              <w:rPr>
                <w:spacing w:val="-2"/>
                <w:szCs w:val="28"/>
              </w:rPr>
              <w:t xml:space="preserve"> </w:t>
            </w:r>
            <w:proofErr w:type="spellStart"/>
            <w:r w:rsidRPr="00B03F92">
              <w:rPr>
                <w:spacing w:val="-2"/>
                <w:szCs w:val="28"/>
              </w:rPr>
              <w:t>foto</w:t>
            </w:r>
            <w:proofErr w:type="spellEnd"/>
            <w:r w:rsidRPr="00B03F92">
              <w:rPr>
                <w:spacing w:val="-2"/>
                <w:szCs w:val="28"/>
              </w:rPr>
              <w:t xml:space="preserve">, </w:t>
            </w:r>
            <w:proofErr w:type="spellStart"/>
            <w:r w:rsidRPr="00B03F92">
              <w:rPr>
                <w:spacing w:val="-2"/>
                <w:szCs w:val="28"/>
              </w:rPr>
              <w:t>yu</w:t>
            </w:r>
            <w:proofErr w:type="spellEnd"/>
            <w:r w:rsidRPr="00B03F92">
              <w:rPr>
                <w:spacing w:val="-2"/>
                <w:szCs w:val="28"/>
              </w:rPr>
              <w:t xml:space="preserve"> </w:t>
            </w:r>
            <w:proofErr w:type="spellStart"/>
            <w:r w:rsidRPr="00B03F92">
              <w:rPr>
                <w:spacing w:val="-2"/>
                <w:szCs w:val="28"/>
              </w:rPr>
              <w:t>gara</w:t>
            </w:r>
            <w:proofErr w:type="spellEnd"/>
            <w:r w:rsidRPr="00B03F92">
              <w:rPr>
                <w:spacing w:val="-2"/>
                <w:szCs w:val="28"/>
              </w:rPr>
              <w:t xml:space="preserve"> </w:t>
            </w:r>
            <w:proofErr w:type="spellStart"/>
            <w:r w:rsidRPr="00B03F92">
              <w:rPr>
                <w:spacing w:val="-2"/>
                <w:szCs w:val="28"/>
              </w:rPr>
              <w:t>gaji</w:t>
            </w:r>
            <w:proofErr w:type="spellEnd"/>
            <w:r w:rsidRPr="00B03F92">
              <w:rPr>
                <w:spacing w:val="-2"/>
                <w:szCs w:val="28"/>
              </w:rPr>
              <w:t xml:space="preserve"> permission. Ba </w:t>
            </w:r>
            <w:proofErr w:type="spellStart"/>
            <w:r w:rsidRPr="00B03F92">
              <w:rPr>
                <w:spacing w:val="-2"/>
                <w:szCs w:val="28"/>
              </w:rPr>
              <w:t>eni</w:t>
            </w:r>
            <w:proofErr w:type="spellEnd"/>
            <w:r w:rsidRPr="00B03F92">
              <w:rPr>
                <w:spacing w:val="-2"/>
                <w:szCs w:val="28"/>
              </w:rPr>
              <w:t xml:space="preserve"> </w:t>
            </w:r>
            <w:proofErr w:type="spellStart"/>
            <w:r w:rsidRPr="00B03F92">
              <w:rPr>
                <w:spacing w:val="-2"/>
                <w:szCs w:val="28"/>
              </w:rPr>
              <w:t>kwestjin</w:t>
            </w:r>
            <w:proofErr w:type="spellEnd"/>
            <w:r w:rsidRPr="00B03F92">
              <w:rPr>
                <w:spacing w:val="-2"/>
                <w:szCs w:val="28"/>
              </w:rPr>
              <w:t xml:space="preserve"> </w:t>
            </w:r>
            <w:proofErr w:type="spellStart"/>
            <w:r w:rsidRPr="00B03F92">
              <w:rPr>
                <w:spacing w:val="-2"/>
                <w:szCs w:val="28"/>
              </w:rPr>
              <w:t>ba</w:t>
            </w:r>
            <w:proofErr w:type="spellEnd"/>
            <w:r w:rsidRPr="00B03F92">
              <w:rPr>
                <w:spacing w:val="-2"/>
                <w:szCs w:val="28"/>
              </w:rPr>
              <w:t xml:space="preserve"> </w:t>
            </w:r>
            <w:proofErr w:type="spellStart"/>
            <w:r w:rsidRPr="00B03F92">
              <w:rPr>
                <w:spacing w:val="-2"/>
                <w:szCs w:val="28"/>
              </w:rPr>
              <w:t>dislot</w:t>
            </w:r>
            <w:proofErr w:type="spellEnd"/>
            <w:r w:rsidRPr="00B03F92">
              <w:rPr>
                <w:spacing w:val="-2"/>
                <w:szCs w:val="28"/>
              </w:rPr>
              <w:t xml:space="preserve"> </w:t>
            </w:r>
            <w:proofErr w:type="spellStart"/>
            <w:r w:rsidRPr="00B03F92">
              <w:rPr>
                <w:spacing w:val="-2"/>
                <w:szCs w:val="28"/>
              </w:rPr>
              <w:t>foto</w:t>
            </w:r>
            <w:proofErr w:type="spellEnd"/>
            <w:r w:rsidRPr="00B03F92">
              <w:rPr>
                <w:spacing w:val="-2"/>
                <w:szCs w:val="28"/>
              </w:rPr>
              <w:t xml:space="preserve">, go </w:t>
            </w:r>
            <w:proofErr w:type="spellStart"/>
            <w:r w:rsidRPr="00B03F92">
              <w:rPr>
                <w:spacing w:val="-2"/>
                <w:szCs w:val="28"/>
              </w:rPr>
              <w:t>na</w:t>
            </w:r>
            <w:proofErr w:type="spellEnd"/>
            <w:r w:rsidRPr="00B03F92">
              <w:rPr>
                <w:spacing w:val="-2"/>
                <w:szCs w:val="28"/>
              </w:rPr>
              <w:t xml:space="preserve"> </w:t>
            </w:r>
            <w:hyperlink r:id="rId197" w:history="1">
              <w:r w:rsidR="00644C39" w:rsidRPr="00B03F92">
                <w:rPr>
                  <w:rStyle w:val="Hyperlink"/>
                  <w:spacing w:val="-2"/>
                  <w:szCs w:val="28"/>
                </w:rPr>
                <w:t>www.informationaccessgroup.com</w:t>
              </w:r>
            </w:hyperlink>
            <w:r w:rsidRPr="00B03F92">
              <w:rPr>
                <w:spacing w:val="-2"/>
                <w:szCs w:val="28"/>
              </w:rPr>
              <w:t xml:space="preserve">. </w:t>
            </w:r>
            <w:r w:rsidRPr="00B03F92">
              <w:rPr>
                <w:spacing w:val="-2"/>
                <w:szCs w:val="28"/>
              </w:rPr>
              <w:br/>
            </w:r>
            <w:r w:rsidRPr="00EE2717">
              <w:rPr>
                <w:spacing w:val="-2"/>
                <w:szCs w:val="28"/>
              </w:rPr>
              <w:t>Della im job numba 5806.</w:t>
            </w:r>
          </w:p>
        </w:tc>
      </w:tr>
    </w:tbl>
    <w:p w14:paraId="0C62953A" w14:textId="77777777" w:rsidR="00644C39" w:rsidRPr="00CC6867" w:rsidRDefault="00644C39" w:rsidP="00CC6867">
      <w:pPr>
        <w:rPr>
          <w:sz w:val="4"/>
          <w:szCs w:val="4"/>
        </w:rPr>
      </w:pPr>
    </w:p>
    <w:sectPr w:rsidR="00644C39" w:rsidRPr="00CC6867" w:rsidSect="00AB7F31">
      <w:pgSz w:w="11906" w:h="16838"/>
      <w:pgMar w:top="1134" w:right="1440" w:bottom="1134" w:left="1440" w:header="567" w:footer="34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58F70B9" w14:textId="77777777" w:rsidR="008226C5" w:rsidRDefault="008226C5">
      <w:pPr>
        <w:spacing w:before="0" w:after="0" w:line="240" w:lineRule="auto"/>
      </w:pPr>
      <w:r>
        <w:separator/>
      </w:r>
    </w:p>
  </w:endnote>
  <w:endnote w:type="continuationSeparator" w:id="0">
    <w:p w14:paraId="7EEA97B0" w14:textId="77777777" w:rsidR="008226C5" w:rsidRDefault="008226C5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igtree">
    <w:panose1 w:val="00000000000000000000"/>
    <w:charset w:val="00"/>
    <w:family w:val="auto"/>
    <w:pitch w:val="variable"/>
    <w:sig w:usb0="A000006F" w:usb1="0000007B" w:usb2="00000000" w:usb3="00000000" w:csb0="00000093" w:csb1="00000000"/>
    <w:embedRegular r:id="rId1" w:fontKey="{78D27661-B60F-47EA-B187-F63DDAA8DD4D}"/>
    <w:embedBold r:id="rId2" w:fontKey="{A74379F6-0ACC-4DA0-BE9D-04741DE1EF98}"/>
  </w:font>
  <w:font w:name="Figtree SemiBold">
    <w:panose1 w:val="00000000000000000000"/>
    <w:charset w:val="00"/>
    <w:family w:val="auto"/>
    <w:pitch w:val="variable"/>
    <w:sig w:usb0="A000006F" w:usb1="0000007B" w:usb2="00000000" w:usb3="00000000" w:csb0="00000093" w:csb1="00000000"/>
    <w:embedRegular r:id="rId3" w:fontKey="{13D33C59-58D4-4C5C-A3BF-745C5B9C5975}"/>
    <w:embedBold r:id="rId4" w:fontKey="{034EEB08-77A7-4797-950A-C1296D16BBF6}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otham Medium">
    <w:charset w:val="00"/>
    <w:family w:val="auto"/>
    <w:pitch w:val="variable"/>
    <w:sig w:usb0="A10000FF" w:usb1="4000005B" w:usb2="00000000" w:usb3="00000000" w:csb0="000001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roxima Nova">
    <w:panose1 w:val="02000506030000020004"/>
    <w:charset w:val="00"/>
    <w:family w:val="modern"/>
    <w:notTrueType/>
    <w:pitch w:val="variable"/>
    <w:sig w:usb0="A00002EF" w:usb1="5000E0FB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6A27E33" w14:textId="77777777" w:rsidR="0034176F" w:rsidRDefault="0034176F" w:rsidP="003C25FD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</w:t>
    </w:r>
    <w:r>
      <w:rPr>
        <w:rStyle w:val="PageNumber"/>
      </w:rPr>
      <w:fldChar w:fldCharType="end"/>
    </w:r>
  </w:p>
  <w:p w14:paraId="22D01444" w14:textId="77777777" w:rsidR="0034176F" w:rsidRDefault="0034176F" w:rsidP="003C25F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6012E0" w14:textId="77777777" w:rsidR="0034176F" w:rsidRPr="00AB7F31" w:rsidRDefault="0034176F" w:rsidP="00C16B60">
    <w:pPr>
      <w:pStyle w:val="Footer"/>
      <w:spacing w:after="0"/>
      <w:jc w:val="center"/>
      <w:rPr>
        <w:sz w:val="24"/>
        <w:szCs w:val="24"/>
      </w:rPr>
    </w:pPr>
    <w:r w:rsidRPr="00AB7F31">
      <w:rPr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04CB69E5" wp14:editId="0AAA1DFB">
              <wp:simplePos x="0" y="0"/>
              <wp:positionH relativeFrom="page">
                <wp:posOffset>7683055</wp:posOffset>
              </wp:positionH>
              <wp:positionV relativeFrom="bottomMargin">
                <wp:posOffset>3175</wp:posOffset>
              </wp:positionV>
              <wp:extent cx="7775575" cy="796925"/>
              <wp:effectExtent l="0" t="0" r="0" b="3175"/>
              <wp:wrapNone/>
              <wp:docPr id="1179913487" name="Rectangle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5575" cy="796925"/>
                      </a:xfrm>
                      <a:prstGeom prst="rect">
                        <a:avLst/>
                      </a:prstGeom>
                      <a:solidFill>
                        <a:schemeClr val="bg2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7" o:spid="_x0000_s2049" style="width:612.25pt;height:62.75pt;margin-top:0.25pt;margin-left:604.95pt;mso-height-percent:0;mso-height-relative:margin;mso-position-horizontal-relative:page;mso-position-vertical-relative:bottom-margin-area;mso-width-percent:0;mso-width-relative:margin;mso-wrap-distance-bottom:0;mso-wrap-distance-left:9pt;mso-wrap-distance-right:9pt;mso-wrap-distance-top:0;mso-wrap-style:square;position:absolute;v-text-anchor:middle;visibility:visible;z-index:-251655168" fillcolor="#f0e7f0" stroked="f" strokeweight="2pt"/>
          </w:pict>
        </mc:Fallback>
      </mc:AlternateContent>
    </w:r>
    <w:r w:rsidRPr="00AB7F31">
      <w:rPr>
        <w:rStyle w:val="PageNumber"/>
        <w:sz w:val="24"/>
        <w:szCs w:val="24"/>
      </w:rPr>
      <w:t xml:space="preserve">Peij </w:t>
    </w:r>
    <w:r w:rsidRPr="00AB7F31">
      <w:rPr>
        <w:rStyle w:val="PageNumber"/>
        <w:sz w:val="24"/>
        <w:szCs w:val="24"/>
      </w:rPr>
      <w:fldChar w:fldCharType="begin"/>
    </w:r>
    <w:r w:rsidRPr="00AB7F31">
      <w:rPr>
        <w:rStyle w:val="PageNumber"/>
        <w:sz w:val="24"/>
        <w:szCs w:val="24"/>
      </w:rPr>
      <w:instrText xml:space="preserve">PAGE  </w:instrText>
    </w:r>
    <w:r w:rsidRPr="00AB7F31">
      <w:rPr>
        <w:rStyle w:val="PageNumber"/>
        <w:sz w:val="24"/>
        <w:szCs w:val="24"/>
      </w:rPr>
      <w:fldChar w:fldCharType="separate"/>
    </w:r>
    <w:r w:rsidRPr="00AB7F31">
      <w:rPr>
        <w:rStyle w:val="PageNumber"/>
        <w:sz w:val="24"/>
        <w:szCs w:val="24"/>
      </w:rPr>
      <w:t>54</w:t>
    </w:r>
    <w:r w:rsidRPr="00AB7F31">
      <w:rPr>
        <w:rStyle w:val="PageNumber"/>
        <w:sz w:val="24"/>
        <w:szCs w:val="24"/>
      </w:rPr>
      <w:fldChar w:fldCharType="end"/>
    </w:r>
    <w:r w:rsidRPr="00AB7F31">
      <w:rPr>
        <w:rStyle w:val="PageNumber"/>
        <w:sz w:val="24"/>
        <w:szCs w:val="24"/>
      </w:rPr>
      <w:t xml:space="preserve"> of </w:t>
    </w:r>
    <w:r w:rsidRPr="00AB7F31">
      <w:rPr>
        <w:rStyle w:val="PageNumber"/>
        <w:sz w:val="24"/>
        <w:szCs w:val="24"/>
      </w:rPr>
      <w:fldChar w:fldCharType="begin"/>
    </w:r>
    <w:r w:rsidRPr="00AB7F31">
      <w:rPr>
        <w:rStyle w:val="PageNumber"/>
        <w:sz w:val="24"/>
        <w:szCs w:val="24"/>
      </w:rPr>
      <w:instrText xml:space="preserve"> NUMPAGES   \* MERGEFORMAT </w:instrText>
    </w:r>
    <w:r w:rsidRPr="00AB7F31">
      <w:rPr>
        <w:rStyle w:val="PageNumber"/>
        <w:sz w:val="24"/>
        <w:szCs w:val="24"/>
      </w:rPr>
      <w:fldChar w:fldCharType="separate"/>
    </w:r>
    <w:r w:rsidRPr="00AB7F31">
      <w:rPr>
        <w:rStyle w:val="PageNumber"/>
        <w:sz w:val="24"/>
        <w:szCs w:val="24"/>
      </w:rPr>
      <w:t>54</w:t>
    </w:r>
    <w:r w:rsidRPr="00AB7F31">
      <w:rPr>
        <w:rStyle w:val="PageNumber"/>
        <w:sz w:val="24"/>
        <w:szCs w:val="24"/>
      </w:rPr>
      <w:fldChar w:fldCharType="end"/>
    </w:r>
    <w:r w:rsidRPr="00AB7F31">
      <w:rPr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3B4CEAF8" wp14:editId="10DEFC32">
              <wp:simplePos x="0" y="0"/>
              <wp:positionH relativeFrom="page">
                <wp:posOffset>-106326</wp:posOffset>
              </wp:positionH>
              <wp:positionV relativeFrom="page">
                <wp:posOffset>9973340</wp:posOffset>
              </wp:positionV>
              <wp:extent cx="7776000" cy="797441"/>
              <wp:effectExtent l="0" t="0" r="0" b="3175"/>
              <wp:wrapNone/>
              <wp:docPr id="1776446358" name="Rectangle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797441"/>
                      </a:xfrm>
                      <a:prstGeom prst="rect">
                        <a:avLst/>
                      </a:prstGeom>
                      <a:solidFill>
                        <a:schemeClr val="bg2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7" o:spid="_x0000_s2050" style="width:612.3pt;height:62.8pt;margin-top:785.3pt;margin-left:-8.35pt;mso-height-percent:0;mso-height-relative:margin;mso-position-horizontal-relative:page;mso-position-vertical-relative:page;mso-width-percent:0;mso-width-relative:margin;mso-wrap-distance-bottom:0;mso-wrap-distance-left:9pt;mso-wrap-distance-right:9pt;mso-wrap-distance-top:0;mso-wrap-style:square;position:absolute;v-text-anchor:middle;visibility:visible;z-index:-251657216" fillcolor="#f0e7f0" stroked="f" strokeweight="2pt"/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A6AC957" w14:textId="77777777" w:rsidR="0034176F" w:rsidRDefault="0034176F" w:rsidP="00A647A2">
    <w:pPr>
      <w:pStyle w:val="Footer"/>
      <w:spacing w:after="0"/>
      <w:jc w:val="center"/>
    </w:pPr>
    <w:r w:rsidRPr="00AB7F31">
      <w:rPr>
        <w:rStyle w:val="PageNumber"/>
        <w:sz w:val="24"/>
        <w:szCs w:val="24"/>
      </w:rPr>
      <w:t xml:space="preserve">Peij </w:t>
    </w:r>
    <w:r w:rsidRPr="00AB7F31">
      <w:rPr>
        <w:rStyle w:val="PageNumber"/>
        <w:sz w:val="24"/>
        <w:szCs w:val="24"/>
      </w:rPr>
      <w:fldChar w:fldCharType="begin"/>
    </w:r>
    <w:r w:rsidRPr="00AB7F31">
      <w:rPr>
        <w:rStyle w:val="PageNumber"/>
        <w:sz w:val="24"/>
        <w:szCs w:val="24"/>
      </w:rPr>
      <w:instrText xml:space="preserve">PAGE  </w:instrText>
    </w:r>
    <w:r w:rsidRPr="00AB7F31">
      <w:rPr>
        <w:rStyle w:val="PageNumber"/>
        <w:sz w:val="24"/>
        <w:szCs w:val="24"/>
      </w:rPr>
      <w:fldChar w:fldCharType="separate"/>
    </w:r>
    <w:r w:rsidRPr="00AB7F31">
      <w:rPr>
        <w:rStyle w:val="PageNumber"/>
        <w:sz w:val="24"/>
        <w:szCs w:val="24"/>
      </w:rPr>
      <w:t>15</w:t>
    </w:r>
    <w:r w:rsidRPr="00AB7F31">
      <w:rPr>
        <w:rStyle w:val="PageNumber"/>
        <w:sz w:val="24"/>
        <w:szCs w:val="24"/>
      </w:rPr>
      <w:fldChar w:fldCharType="end"/>
    </w:r>
    <w:r w:rsidRPr="00AB7F31">
      <w:rPr>
        <w:rStyle w:val="PageNumber"/>
        <w:sz w:val="24"/>
        <w:szCs w:val="24"/>
      </w:rPr>
      <w:t xml:space="preserve"> of </w:t>
    </w:r>
    <w:r w:rsidRPr="00AB7F31">
      <w:rPr>
        <w:rStyle w:val="PageNumber"/>
        <w:sz w:val="24"/>
        <w:szCs w:val="24"/>
      </w:rPr>
      <w:fldChar w:fldCharType="begin"/>
    </w:r>
    <w:r w:rsidRPr="00AB7F31">
      <w:rPr>
        <w:rStyle w:val="PageNumber"/>
        <w:sz w:val="24"/>
        <w:szCs w:val="24"/>
      </w:rPr>
      <w:instrText xml:space="preserve"> NUMPAGES   \* MERGEFORMAT </w:instrText>
    </w:r>
    <w:r w:rsidRPr="00AB7F31">
      <w:rPr>
        <w:rStyle w:val="PageNumber"/>
        <w:sz w:val="24"/>
        <w:szCs w:val="24"/>
      </w:rPr>
      <w:fldChar w:fldCharType="separate"/>
    </w:r>
    <w:r>
      <w:rPr>
        <w:rStyle w:val="PageNumber"/>
        <w:sz w:val="24"/>
        <w:szCs w:val="24"/>
      </w:rPr>
      <w:t>54</w:t>
    </w:r>
    <w:r w:rsidRPr="00AB7F31">
      <w:rPr>
        <w:rStyle w:val="PageNumber"/>
        <w:sz w:val="24"/>
        <w:szCs w:val="24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9470171" w14:textId="77777777" w:rsidR="0034176F" w:rsidRDefault="0034176F" w:rsidP="00D61682">
    <w:pPr>
      <w:pStyle w:val="Footer"/>
      <w:spacing w:after="0"/>
      <w:jc w:val="center"/>
    </w:pPr>
    <w:r w:rsidRPr="00AB7F31">
      <w:rPr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664384" behindDoc="1" locked="0" layoutInCell="1" allowOverlap="1" wp14:anchorId="2F9A9B02" wp14:editId="59397604">
              <wp:simplePos x="0" y="0"/>
              <wp:positionH relativeFrom="page">
                <wp:align>center</wp:align>
              </wp:positionH>
              <wp:positionV relativeFrom="bottomMargin">
                <wp:align>top</wp:align>
              </wp:positionV>
              <wp:extent cx="7775640" cy="797040"/>
              <wp:effectExtent l="0" t="0" r="0" b="3175"/>
              <wp:wrapNone/>
              <wp:docPr id="966140206" name="Rectangle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5640" cy="797040"/>
                      </a:xfrm>
                      <a:prstGeom prst="rect">
                        <a:avLst/>
                      </a:prstGeom>
                      <a:solidFill>
                        <a:schemeClr val="bg2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7" o:spid="_x0000_s2053" style="width:612.25pt;height:62.75pt;margin-top:0;margin-left:0;mso-height-percent:0;mso-height-relative:margin;mso-position-horizontal:center;mso-position-horizontal-relative:page;mso-position-vertical:top;mso-position-vertical-relative:bottom-margin-area;mso-width-percent:0;mso-width-relative:margin;mso-wrap-distance-bottom:0;mso-wrap-distance-left:9pt;mso-wrap-distance-right:9pt;mso-wrap-distance-top:0;mso-wrap-style:square;position:absolute;v-text-anchor:middle;visibility:visible;z-index:-251651072" fillcolor="#f0e7f0" stroked="f" strokeweight="2pt"/>
          </w:pict>
        </mc:Fallback>
      </mc:AlternateContent>
    </w:r>
    <w:r w:rsidRPr="00AB7F31">
      <w:rPr>
        <w:rStyle w:val="PageNumber"/>
        <w:sz w:val="24"/>
        <w:szCs w:val="24"/>
      </w:rPr>
      <w:t xml:space="preserve">Peij </w:t>
    </w:r>
    <w:r w:rsidRPr="00AB7F31">
      <w:rPr>
        <w:rStyle w:val="PageNumber"/>
        <w:sz w:val="24"/>
        <w:szCs w:val="24"/>
      </w:rPr>
      <w:fldChar w:fldCharType="begin"/>
    </w:r>
    <w:r w:rsidRPr="00AB7F31">
      <w:rPr>
        <w:rStyle w:val="PageNumber"/>
        <w:sz w:val="24"/>
        <w:szCs w:val="24"/>
      </w:rPr>
      <w:instrText xml:space="preserve">PAGE  </w:instrText>
    </w:r>
    <w:r w:rsidRPr="00AB7F31">
      <w:rPr>
        <w:rStyle w:val="PageNumber"/>
        <w:sz w:val="24"/>
        <w:szCs w:val="24"/>
      </w:rPr>
      <w:fldChar w:fldCharType="separate"/>
    </w:r>
    <w:r w:rsidRPr="00AB7F31">
      <w:rPr>
        <w:rStyle w:val="PageNumber"/>
        <w:sz w:val="24"/>
        <w:szCs w:val="24"/>
      </w:rPr>
      <w:t>38</w:t>
    </w:r>
    <w:r w:rsidRPr="00AB7F31">
      <w:rPr>
        <w:rStyle w:val="PageNumber"/>
        <w:sz w:val="24"/>
        <w:szCs w:val="24"/>
      </w:rPr>
      <w:fldChar w:fldCharType="end"/>
    </w:r>
    <w:r w:rsidRPr="00AB7F31">
      <w:rPr>
        <w:rStyle w:val="PageNumber"/>
        <w:sz w:val="24"/>
        <w:szCs w:val="24"/>
      </w:rPr>
      <w:t xml:space="preserve"> of </w:t>
    </w:r>
    <w:r w:rsidRPr="00AB7F31">
      <w:rPr>
        <w:rStyle w:val="PageNumber"/>
        <w:sz w:val="24"/>
        <w:szCs w:val="24"/>
      </w:rPr>
      <w:fldChar w:fldCharType="begin"/>
    </w:r>
    <w:r w:rsidRPr="00AB7F31">
      <w:rPr>
        <w:rStyle w:val="PageNumber"/>
        <w:sz w:val="24"/>
        <w:szCs w:val="24"/>
      </w:rPr>
      <w:instrText xml:space="preserve"> NUMPAGES   \* MERGEFORMAT </w:instrText>
    </w:r>
    <w:r w:rsidRPr="00AB7F31">
      <w:rPr>
        <w:rStyle w:val="PageNumber"/>
        <w:sz w:val="24"/>
        <w:szCs w:val="24"/>
      </w:rPr>
      <w:fldChar w:fldCharType="separate"/>
    </w:r>
    <w:r>
      <w:rPr>
        <w:rStyle w:val="PageNumber"/>
        <w:sz w:val="24"/>
        <w:szCs w:val="24"/>
      </w:rPr>
      <w:t>54</w:t>
    </w:r>
    <w:r w:rsidRPr="00AB7F31">
      <w:rPr>
        <w:rStyle w:val="PageNumber"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47D5F7D" w14:textId="77777777" w:rsidR="008226C5" w:rsidRDefault="008226C5">
      <w:pPr>
        <w:spacing w:before="0" w:after="0" w:line="240" w:lineRule="auto"/>
      </w:pPr>
      <w:r>
        <w:separator/>
      </w:r>
    </w:p>
  </w:footnote>
  <w:footnote w:type="continuationSeparator" w:id="0">
    <w:p w14:paraId="187A4C61" w14:textId="77777777" w:rsidR="008226C5" w:rsidRDefault="008226C5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341D68B" w14:textId="77777777" w:rsidR="0034176F" w:rsidRDefault="0034176F">
    <w:pPr>
      <w:pStyle w:val="Header"/>
    </w:pPr>
    <w:r>
      <w:rPr>
        <w:noProof/>
      </w:rPr>
      <w:drawing>
        <wp:anchor distT="0" distB="0" distL="114300" distR="114300" simplePos="0" relativeHeight="251668480" behindDoc="1" locked="0" layoutInCell="1" allowOverlap="1" wp14:anchorId="557DC44F" wp14:editId="54E0E2BD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76000" cy="10899000"/>
          <wp:effectExtent l="0" t="0" r="0" b="0"/>
          <wp:wrapNone/>
          <wp:docPr id="2" name="Picture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42639272" name="Picture 1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76000" cy="10899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823244" w14:textId="77777777" w:rsidR="0034176F" w:rsidRDefault="0034176F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6432" behindDoc="1" locked="0" layoutInCell="1" allowOverlap="1" wp14:anchorId="526756E8" wp14:editId="617DF1D9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776000" cy="10908000"/>
              <wp:effectExtent l="0" t="0" r="0" b="8255"/>
              <wp:wrapNone/>
              <wp:docPr id="603442522" name="Rectangle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908000"/>
                      </a:xfrm>
                      <a:prstGeom prst="rect">
                        <a:avLst/>
                      </a:prstGeom>
                      <a:solidFill>
                        <a:schemeClr val="bg2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19" o:spid="_x0000_s2051" style="width:612.3pt;height:858.9pt;margin-top:0;margin-left:0;mso-height-percent:0;mso-height-relative:margin;mso-position-horizontal:center;mso-position-horizontal-relative:page;mso-position-vertical:center;mso-position-vertical-relative:page;mso-width-percent:0;mso-width-relative:margin;mso-wrap-distance-bottom:0;mso-wrap-distance-left:9pt;mso-wrap-distance-right:9pt;mso-wrap-distance-top:0;mso-wrap-style:square;position:absolute;v-text-anchor:middle;visibility:visible;z-index:-251649024" fillcolor="#f0e7f0" stroked="f" strokeweight="2pt"/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0023951" w14:textId="77777777" w:rsidR="0034176F" w:rsidRDefault="0034176F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2336" behindDoc="1" locked="0" layoutInCell="1" allowOverlap="1" wp14:anchorId="37B3FD6E" wp14:editId="0F0E3882">
              <wp:simplePos x="0" y="0"/>
              <wp:positionH relativeFrom="page">
                <wp:posOffset>-106680</wp:posOffset>
              </wp:positionH>
              <wp:positionV relativeFrom="page">
                <wp:posOffset>-878205</wp:posOffset>
              </wp:positionV>
              <wp:extent cx="7775640" cy="2880000"/>
              <wp:effectExtent l="0" t="0" r="0" b="0"/>
              <wp:wrapNone/>
              <wp:docPr id="504792297" name="Rectangle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5640" cy="2880000"/>
                      </a:xfrm>
                      <a:prstGeom prst="rect">
                        <a:avLst/>
                      </a:prstGeom>
                      <a:solidFill>
                        <a:schemeClr val="bg2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19" o:spid="_x0000_s2052" style="width:612.25pt;height:226.75pt;margin-top:-69.15pt;margin-left:-8.4pt;mso-height-percent:0;mso-height-relative:margin;mso-position-horizontal-relative:page;mso-position-vertical-relative:page;mso-width-percent:0;mso-width-relative:margin;mso-wrap-distance-bottom:0;mso-wrap-distance-left:9pt;mso-wrap-distance-right:9pt;mso-wrap-distance-top:0;mso-wrap-style:square;position:absolute;v-text-anchor:middle;visibility:visible;z-index:-251653120" fillcolor="#f0e7f0" stroked="f" strokeweight="2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F112D9"/>
    <w:multiLevelType w:val="hybridMultilevel"/>
    <w:tmpl w:val="7B24AAE4"/>
    <w:lvl w:ilvl="0" w:tplc="D0422D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04F35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464EB7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642016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24E89E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946B97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9E62D4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FE2716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3F45DF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E719BF"/>
    <w:multiLevelType w:val="hybridMultilevel"/>
    <w:tmpl w:val="94C4CE62"/>
    <w:lvl w:ilvl="0" w:tplc="54A0F406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25082B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583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DD229D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BF8B2A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AE4D91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EEC9C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6365C0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22EAEA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857BDA"/>
    <w:multiLevelType w:val="hybridMultilevel"/>
    <w:tmpl w:val="0E2C1898"/>
    <w:lvl w:ilvl="0" w:tplc="D79AD902">
      <w:start w:val="1"/>
      <w:numFmt w:val="decimal"/>
      <w:lvlText w:val="%1."/>
      <w:lvlJc w:val="left"/>
      <w:pPr>
        <w:ind w:left="720" w:hanging="360"/>
      </w:pPr>
      <w:rPr>
        <w:b/>
        <w:bCs/>
        <w:sz w:val="36"/>
        <w:szCs w:val="36"/>
      </w:rPr>
    </w:lvl>
    <w:lvl w:ilvl="1" w:tplc="BB3470CE" w:tentative="1">
      <w:start w:val="1"/>
      <w:numFmt w:val="lowerLetter"/>
      <w:lvlText w:val="%2."/>
      <w:lvlJc w:val="left"/>
      <w:pPr>
        <w:ind w:left="1440" w:hanging="360"/>
      </w:pPr>
    </w:lvl>
    <w:lvl w:ilvl="2" w:tplc="02B2B0EC" w:tentative="1">
      <w:start w:val="1"/>
      <w:numFmt w:val="lowerRoman"/>
      <w:lvlText w:val="%3."/>
      <w:lvlJc w:val="right"/>
      <w:pPr>
        <w:ind w:left="2160" w:hanging="180"/>
      </w:pPr>
    </w:lvl>
    <w:lvl w:ilvl="3" w:tplc="D3B8F608" w:tentative="1">
      <w:start w:val="1"/>
      <w:numFmt w:val="decimal"/>
      <w:lvlText w:val="%4."/>
      <w:lvlJc w:val="left"/>
      <w:pPr>
        <w:ind w:left="2880" w:hanging="360"/>
      </w:pPr>
    </w:lvl>
    <w:lvl w:ilvl="4" w:tplc="10FA952E" w:tentative="1">
      <w:start w:val="1"/>
      <w:numFmt w:val="lowerLetter"/>
      <w:lvlText w:val="%5."/>
      <w:lvlJc w:val="left"/>
      <w:pPr>
        <w:ind w:left="3600" w:hanging="360"/>
      </w:pPr>
    </w:lvl>
    <w:lvl w:ilvl="5" w:tplc="8FB8F63C" w:tentative="1">
      <w:start w:val="1"/>
      <w:numFmt w:val="lowerRoman"/>
      <w:lvlText w:val="%6."/>
      <w:lvlJc w:val="right"/>
      <w:pPr>
        <w:ind w:left="4320" w:hanging="180"/>
      </w:pPr>
    </w:lvl>
    <w:lvl w:ilvl="6" w:tplc="DD9AF39C" w:tentative="1">
      <w:start w:val="1"/>
      <w:numFmt w:val="decimal"/>
      <w:lvlText w:val="%7."/>
      <w:lvlJc w:val="left"/>
      <w:pPr>
        <w:ind w:left="5040" w:hanging="360"/>
      </w:pPr>
    </w:lvl>
    <w:lvl w:ilvl="7" w:tplc="37A64DF4" w:tentative="1">
      <w:start w:val="1"/>
      <w:numFmt w:val="lowerLetter"/>
      <w:lvlText w:val="%8."/>
      <w:lvlJc w:val="left"/>
      <w:pPr>
        <w:ind w:left="5760" w:hanging="360"/>
      </w:pPr>
    </w:lvl>
    <w:lvl w:ilvl="8" w:tplc="DE80540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FE123AA"/>
    <w:multiLevelType w:val="hybridMultilevel"/>
    <w:tmpl w:val="CBF624EE"/>
    <w:lvl w:ilvl="0" w:tplc="4E56C32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5EE388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D54586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F85B0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62B16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DA8843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066110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054B71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E1EA42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86442E"/>
    <w:multiLevelType w:val="hybridMultilevel"/>
    <w:tmpl w:val="165622D8"/>
    <w:lvl w:ilvl="0" w:tplc="8A10FBA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9388FB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9DAC6B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A6C3F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A9AAC3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BF4F9F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7AA6B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D64BD9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77AFCE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F238F3"/>
    <w:multiLevelType w:val="hybridMultilevel"/>
    <w:tmpl w:val="1602A1EA"/>
    <w:lvl w:ilvl="0" w:tplc="43E4F8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3DC251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76CDD4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2CA752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1AADE4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1A694A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D48057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094593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37656B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6A6F18"/>
    <w:multiLevelType w:val="hybridMultilevel"/>
    <w:tmpl w:val="8E20FF8C"/>
    <w:lvl w:ilvl="0" w:tplc="FB14BA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D74DE5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D9CC4D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898810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24C35B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2C6832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F541C2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FC818B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B42C89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6C675EA"/>
    <w:multiLevelType w:val="hybridMultilevel"/>
    <w:tmpl w:val="AD5C32B4"/>
    <w:lvl w:ilvl="0" w:tplc="EAE6005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21A68B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C363B2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FE038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86C115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A9EC66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90A8F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2CE28D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0E672F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8331270"/>
    <w:multiLevelType w:val="hybridMultilevel"/>
    <w:tmpl w:val="1A4E6E1C"/>
    <w:lvl w:ilvl="0" w:tplc="9B14D2EC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4C02587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60AA24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6540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0A4923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1F6DE4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74E685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E2AB35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28E44E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B651FA9"/>
    <w:multiLevelType w:val="hybridMultilevel"/>
    <w:tmpl w:val="92BE0504"/>
    <w:lvl w:ilvl="0" w:tplc="934A06F6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7B8C071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178A3F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9F831E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FAC4F8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C2C0A3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D22F2E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FF4F6F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D70CA9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587760A"/>
    <w:multiLevelType w:val="hybridMultilevel"/>
    <w:tmpl w:val="388A9828"/>
    <w:lvl w:ilvl="0" w:tplc="D7321F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E7CE3C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FE8E74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966286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19CBCB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C70A99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4DEBF5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540B1C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BB6888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7B20F5E"/>
    <w:multiLevelType w:val="hybridMultilevel"/>
    <w:tmpl w:val="A1FA7308"/>
    <w:lvl w:ilvl="0" w:tplc="B4F22F6C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97ECE44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5C47C2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FB4E3C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CE8FEB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0227F6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BA0BC8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9F2737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E9CCF9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3767A8B"/>
    <w:multiLevelType w:val="hybridMultilevel"/>
    <w:tmpl w:val="1140232A"/>
    <w:lvl w:ilvl="0" w:tplc="E74CDA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C44207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85E19E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09A664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652B5A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89C066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D242A9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28A7C0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B4CC5E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5FF3350"/>
    <w:multiLevelType w:val="hybridMultilevel"/>
    <w:tmpl w:val="9B164AA0"/>
    <w:lvl w:ilvl="0" w:tplc="5164BD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14A7C8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804D41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5FACAC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F5CCF9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4C868E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C32526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9927DF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A8ED30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E157D51"/>
    <w:multiLevelType w:val="hybridMultilevel"/>
    <w:tmpl w:val="7E34207E"/>
    <w:lvl w:ilvl="0" w:tplc="D2CC56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78CCDB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F7807E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B9A26E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0BA357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DC43CA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AFE867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0E0205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126EA9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1BB6DFB"/>
    <w:multiLevelType w:val="hybridMultilevel"/>
    <w:tmpl w:val="E9E6AB7C"/>
    <w:lvl w:ilvl="0" w:tplc="E9CE25C0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B84CB91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91A7D2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9488E6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03E326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AC6899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FE6537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287D6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EE6008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5045915"/>
    <w:multiLevelType w:val="hybridMultilevel"/>
    <w:tmpl w:val="888AAE30"/>
    <w:lvl w:ilvl="0" w:tplc="609236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6AE2D2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7CAE4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382C0B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A9E410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564908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AB000B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508356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C76C54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AD0589F"/>
    <w:multiLevelType w:val="hybridMultilevel"/>
    <w:tmpl w:val="9B9C227C"/>
    <w:lvl w:ilvl="0" w:tplc="0862D5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ED028B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C8CDA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7A8829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1671E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6E61B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038D82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382DAC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78C1A8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46650552">
    <w:abstractNumId w:val="4"/>
  </w:num>
  <w:num w:numId="2" w16cid:durableId="1211723083">
    <w:abstractNumId w:val="11"/>
  </w:num>
  <w:num w:numId="3" w16cid:durableId="859196932">
    <w:abstractNumId w:val="9"/>
  </w:num>
  <w:num w:numId="4" w16cid:durableId="1837646395">
    <w:abstractNumId w:val="15"/>
  </w:num>
  <w:num w:numId="5" w16cid:durableId="1768840175">
    <w:abstractNumId w:val="1"/>
  </w:num>
  <w:num w:numId="6" w16cid:durableId="253439601">
    <w:abstractNumId w:val="8"/>
  </w:num>
  <w:num w:numId="7" w16cid:durableId="188302779">
    <w:abstractNumId w:val="12"/>
  </w:num>
  <w:num w:numId="8" w16cid:durableId="1606495256">
    <w:abstractNumId w:val="13"/>
  </w:num>
  <w:num w:numId="9" w16cid:durableId="1260018684">
    <w:abstractNumId w:val="16"/>
  </w:num>
  <w:num w:numId="10" w16cid:durableId="607464781">
    <w:abstractNumId w:val="10"/>
  </w:num>
  <w:num w:numId="11" w16cid:durableId="221521599">
    <w:abstractNumId w:val="2"/>
  </w:num>
  <w:num w:numId="12" w16cid:durableId="388649805">
    <w:abstractNumId w:val="14"/>
  </w:num>
  <w:num w:numId="13" w16cid:durableId="127600035">
    <w:abstractNumId w:val="17"/>
  </w:num>
  <w:num w:numId="14" w16cid:durableId="1619488456">
    <w:abstractNumId w:val="3"/>
  </w:num>
  <w:num w:numId="15" w16cid:durableId="960306766">
    <w:abstractNumId w:val="5"/>
  </w:num>
  <w:num w:numId="16" w16cid:durableId="999962332">
    <w:abstractNumId w:val="7"/>
  </w:num>
  <w:num w:numId="17" w16cid:durableId="788545573">
    <w:abstractNumId w:val="6"/>
  </w:num>
  <w:num w:numId="18" w16cid:durableId="1159350115">
    <w:abstractNumId w:val="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embedTrueTypeFonts/>
  <w:saveSubsetFonts/>
  <w:hideSpellingErrors/>
  <w:proofState w:spelling="clean" w:grammar="clean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4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2DF2"/>
    <w:rsid w:val="00003BAC"/>
    <w:rsid w:val="00003F3E"/>
    <w:rsid w:val="00004990"/>
    <w:rsid w:val="000050BF"/>
    <w:rsid w:val="00005C84"/>
    <w:rsid w:val="0000729C"/>
    <w:rsid w:val="00010060"/>
    <w:rsid w:val="000131A3"/>
    <w:rsid w:val="00014196"/>
    <w:rsid w:val="000164B2"/>
    <w:rsid w:val="000176E5"/>
    <w:rsid w:val="00017C44"/>
    <w:rsid w:val="00020CAC"/>
    <w:rsid w:val="00025085"/>
    <w:rsid w:val="00026D9B"/>
    <w:rsid w:val="000276DA"/>
    <w:rsid w:val="0003212C"/>
    <w:rsid w:val="00033EAC"/>
    <w:rsid w:val="00034C79"/>
    <w:rsid w:val="00035579"/>
    <w:rsid w:val="00035A5E"/>
    <w:rsid w:val="00035D95"/>
    <w:rsid w:val="00037534"/>
    <w:rsid w:val="0004229E"/>
    <w:rsid w:val="00042B49"/>
    <w:rsid w:val="000432B1"/>
    <w:rsid w:val="00044183"/>
    <w:rsid w:val="00046373"/>
    <w:rsid w:val="000464C1"/>
    <w:rsid w:val="00051741"/>
    <w:rsid w:val="000543D1"/>
    <w:rsid w:val="00054E52"/>
    <w:rsid w:val="00054FEB"/>
    <w:rsid w:val="00060614"/>
    <w:rsid w:val="00060929"/>
    <w:rsid w:val="00060E3E"/>
    <w:rsid w:val="00061FF6"/>
    <w:rsid w:val="0006339E"/>
    <w:rsid w:val="00065443"/>
    <w:rsid w:val="00065CD2"/>
    <w:rsid w:val="00067033"/>
    <w:rsid w:val="000712AF"/>
    <w:rsid w:val="0007161F"/>
    <w:rsid w:val="00072058"/>
    <w:rsid w:val="0007213A"/>
    <w:rsid w:val="00073579"/>
    <w:rsid w:val="00074F07"/>
    <w:rsid w:val="000756A6"/>
    <w:rsid w:val="00077149"/>
    <w:rsid w:val="00080002"/>
    <w:rsid w:val="00081601"/>
    <w:rsid w:val="00081CF6"/>
    <w:rsid w:val="000906AA"/>
    <w:rsid w:val="0009665F"/>
    <w:rsid w:val="000A0F6A"/>
    <w:rsid w:val="000A36CD"/>
    <w:rsid w:val="000A4352"/>
    <w:rsid w:val="000A5F26"/>
    <w:rsid w:val="000A627C"/>
    <w:rsid w:val="000B4D35"/>
    <w:rsid w:val="000B5022"/>
    <w:rsid w:val="000B65C0"/>
    <w:rsid w:val="000B6C30"/>
    <w:rsid w:val="000C0F54"/>
    <w:rsid w:val="000C3B9B"/>
    <w:rsid w:val="000C3D30"/>
    <w:rsid w:val="000C40C5"/>
    <w:rsid w:val="000D07D6"/>
    <w:rsid w:val="000D282A"/>
    <w:rsid w:val="000D2C19"/>
    <w:rsid w:val="000D496D"/>
    <w:rsid w:val="000D7DE3"/>
    <w:rsid w:val="000D7F04"/>
    <w:rsid w:val="000E0675"/>
    <w:rsid w:val="000E16AF"/>
    <w:rsid w:val="000E2BBD"/>
    <w:rsid w:val="000E2DF2"/>
    <w:rsid w:val="000E33D6"/>
    <w:rsid w:val="000E546C"/>
    <w:rsid w:val="000E55B2"/>
    <w:rsid w:val="000F0695"/>
    <w:rsid w:val="000F52F4"/>
    <w:rsid w:val="000F6E4B"/>
    <w:rsid w:val="0010561C"/>
    <w:rsid w:val="001066AD"/>
    <w:rsid w:val="001110D2"/>
    <w:rsid w:val="00111BF6"/>
    <w:rsid w:val="00112A6D"/>
    <w:rsid w:val="001131E0"/>
    <w:rsid w:val="001156E7"/>
    <w:rsid w:val="00117AEC"/>
    <w:rsid w:val="00117B7D"/>
    <w:rsid w:val="00120A79"/>
    <w:rsid w:val="00120EEC"/>
    <w:rsid w:val="00123BBC"/>
    <w:rsid w:val="00124B76"/>
    <w:rsid w:val="00124F36"/>
    <w:rsid w:val="00132349"/>
    <w:rsid w:val="00134CC3"/>
    <w:rsid w:val="0013535A"/>
    <w:rsid w:val="0013565A"/>
    <w:rsid w:val="001429E8"/>
    <w:rsid w:val="0014402F"/>
    <w:rsid w:val="00151817"/>
    <w:rsid w:val="00151D28"/>
    <w:rsid w:val="0015329D"/>
    <w:rsid w:val="00153E51"/>
    <w:rsid w:val="00157964"/>
    <w:rsid w:val="001600B3"/>
    <w:rsid w:val="00160E30"/>
    <w:rsid w:val="0016303F"/>
    <w:rsid w:val="001631C7"/>
    <w:rsid w:val="00164717"/>
    <w:rsid w:val="001665CE"/>
    <w:rsid w:val="001671C7"/>
    <w:rsid w:val="001711FF"/>
    <w:rsid w:val="001736D0"/>
    <w:rsid w:val="00173B3A"/>
    <w:rsid w:val="00176798"/>
    <w:rsid w:val="0018024C"/>
    <w:rsid w:val="001803AD"/>
    <w:rsid w:val="00182CA3"/>
    <w:rsid w:val="0018319A"/>
    <w:rsid w:val="0018697A"/>
    <w:rsid w:val="0019033E"/>
    <w:rsid w:val="001913A3"/>
    <w:rsid w:val="0019631C"/>
    <w:rsid w:val="00197E21"/>
    <w:rsid w:val="001A0AB8"/>
    <w:rsid w:val="001A20D1"/>
    <w:rsid w:val="001A24A6"/>
    <w:rsid w:val="001A2E5E"/>
    <w:rsid w:val="001A375B"/>
    <w:rsid w:val="001A4B9E"/>
    <w:rsid w:val="001A5C7B"/>
    <w:rsid w:val="001B1575"/>
    <w:rsid w:val="001B4580"/>
    <w:rsid w:val="001C28AC"/>
    <w:rsid w:val="001C326A"/>
    <w:rsid w:val="001C3CDE"/>
    <w:rsid w:val="001C4B26"/>
    <w:rsid w:val="001C5167"/>
    <w:rsid w:val="001C6408"/>
    <w:rsid w:val="001D0608"/>
    <w:rsid w:val="001D116F"/>
    <w:rsid w:val="001D3FF9"/>
    <w:rsid w:val="001E0B48"/>
    <w:rsid w:val="001E0FAE"/>
    <w:rsid w:val="001E3633"/>
    <w:rsid w:val="001E57AD"/>
    <w:rsid w:val="001E5811"/>
    <w:rsid w:val="001E6D77"/>
    <w:rsid w:val="001E773F"/>
    <w:rsid w:val="001F1A33"/>
    <w:rsid w:val="001F2220"/>
    <w:rsid w:val="001F38D7"/>
    <w:rsid w:val="001F4224"/>
    <w:rsid w:val="001F480F"/>
    <w:rsid w:val="001F50B1"/>
    <w:rsid w:val="001F7D75"/>
    <w:rsid w:val="00201619"/>
    <w:rsid w:val="002020A6"/>
    <w:rsid w:val="00203FDC"/>
    <w:rsid w:val="00206B06"/>
    <w:rsid w:val="00211FF1"/>
    <w:rsid w:val="0021361E"/>
    <w:rsid w:val="002153E4"/>
    <w:rsid w:val="00215D99"/>
    <w:rsid w:val="00217241"/>
    <w:rsid w:val="00217CB2"/>
    <w:rsid w:val="00217D43"/>
    <w:rsid w:val="002212B6"/>
    <w:rsid w:val="00221CED"/>
    <w:rsid w:val="002233D7"/>
    <w:rsid w:val="0022441D"/>
    <w:rsid w:val="00225CD3"/>
    <w:rsid w:val="0023005F"/>
    <w:rsid w:val="00230213"/>
    <w:rsid w:val="00230257"/>
    <w:rsid w:val="00231DEC"/>
    <w:rsid w:val="00232BA5"/>
    <w:rsid w:val="002349C3"/>
    <w:rsid w:val="00234D0D"/>
    <w:rsid w:val="00235D23"/>
    <w:rsid w:val="00236622"/>
    <w:rsid w:val="00241A33"/>
    <w:rsid w:val="00243A62"/>
    <w:rsid w:val="00245C14"/>
    <w:rsid w:val="0025072B"/>
    <w:rsid w:val="00256E86"/>
    <w:rsid w:val="00263BD6"/>
    <w:rsid w:val="00264283"/>
    <w:rsid w:val="00270309"/>
    <w:rsid w:val="00270553"/>
    <w:rsid w:val="00272714"/>
    <w:rsid w:val="00272FB9"/>
    <w:rsid w:val="00273888"/>
    <w:rsid w:val="00276996"/>
    <w:rsid w:val="00280F9D"/>
    <w:rsid w:val="00281094"/>
    <w:rsid w:val="00281D33"/>
    <w:rsid w:val="00282145"/>
    <w:rsid w:val="002846CF"/>
    <w:rsid w:val="00285C0C"/>
    <w:rsid w:val="002875DD"/>
    <w:rsid w:val="0029060F"/>
    <w:rsid w:val="00290F99"/>
    <w:rsid w:val="00290FD2"/>
    <w:rsid w:val="00293C62"/>
    <w:rsid w:val="00293C6E"/>
    <w:rsid w:val="00293DE6"/>
    <w:rsid w:val="002940B9"/>
    <w:rsid w:val="00295BFF"/>
    <w:rsid w:val="00297668"/>
    <w:rsid w:val="00297C6F"/>
    <w:rsid w:val="002A02BB"/>
    <w:rsid w:val="002A329C"/>
    <w:rsid w:val="002A3384"/>
    <w:rsid w:val="002A4A0F"/>
    <w:rsid w:val="002A4CAA"/>
    <w:rsid w:val="002A65D5"/>
    <w:rsid w:val="002B0820"/>
    <w:rsid w:val="002B0CB0"/>
    <w:rsid w:val="002B0F8E"/>
    <w:rsid w:val="002B1E87"/>
    <w:rsid w:val="002B2B06"/>
    <w:rsid w:val="002B37AB"/>
    <w:rsid w:val="002B4A5E"/>
    <w:rsid w:val="002B5278"/>
    <w:rsid w:val="002C09A5"/>
    <w:rsid w:val="002C2BDC"/>
    <w:rsid w:val="002C55A6"/>
    <w:rsid w:val="002C79AC"/>
    <w:rsid w:val="002D23C7"/>
    <w:rsid w:val="002D6314"/>
    <w:rsid w:val="002D6EC8"/>
    <w:rsid w:val="002E0772"/>
    <w:rsid w:val="002E100F"/>
    <w:rsid w:val="002E38B5"/>
    <w:rsid w:val="002E535B"/>
    <w:rsid w:val="002E5B2D"/>
    <w:rsid w:val="002E5D89"/>
    <w:rsid w:val="002E6015"/>
    <w:rsid w:val="002F13F7"/>
    <w:rsid w:val="002F1895"/>
    <w:rsid w:val="002F4984"/>
    <w:rsid w:val="002F6070"/>
    <w:rsid w:val="002F7BCC"/>
    <w:rsid w:val="00300FF6"/>
    <w:rsid w:val="00301D76"/>
    <w:rsid w:val="00302D64"/>
    <w:rsid w:val="003045BE"/>
    <w:rsid w:val="0030594A"/>
    <w:rsid w:val="00307AEC"/>
    <w:rsid w:val="003110ED"/>
    <w:rsid w:val="00311B1E"/>
    <w:rsid w:val="0031682D"/>
    <w:rsid w:val="00320076"/>
    <w:rsid w:val="00320559"/>
    <w:rsid w:val="00321077"/>
    <w:rsid w:val="00323422"/>
    <w:rsid w:val="00325DF4"/>
    <w:rsid w:val="00331580"/>
    <w:rsid w:val="0033220C"/>
    <w:rsid w:val="00332331"/>
    <w:rsid w:val="0033269A"/>
    <w:rsid w:val="00332A20"/>
    <w:rsid w:val="00332E39"/>
    <w:rsid w:val="003332F3"/>
    <w:rsid w:val="0033435D"/>
    <w:rsid w:val="00334932"/>
    <w:rsid w:val="00334EEB"/>
    <w:rsid w:val="00337B56"/>
    <w:rsid w:val="00337C79"/>
    <w:rsid w:val="0034139F"/>
    <w:rsid w:val="0034176F"/>
    <w:rsid w:val="00341E02"/>
    <w:rsid w:val="00343869"/>
    <w:rsid w:val="00344658"/>
    <w:rsid w:val="003456FB"/>
    <w:rsid w:val="00345859"/>
    <w:rsid w:val="00345989"/>
    <w:rsid w:val="00350DA1"/>
    <w:rsid w:val="003523D6"/>
    <w:rsid w:val="00352D3F"/>
    <w:rsid w:val="00353E90"/>
    <w:rsid w:val="00356A05"/>
    <w:rsid w:val="00357267"/>
    <w:rsid w:val="00357305"/>
    <w:rsid w:val="00360906"/>
    <w:rsid w:val="00362E63"/>
    <w:rsid w:val="00363590"/>
    <w:rsid w:val="0036372B"/>
    <w:rsid w:val="00364DF1"/>
    <w:rsid w:val="00365437"/>
    <w:rsid w:val="00365F18"/>
    <w:rsid w:val="00367C50"/>
    <w:rsid w:val="003741D2"/>
    <w:rsid w:val="0037449D"/>
    <w:rsid w:val="00375847"/>
    <w:rsid w:val="00377922"/>
    <w:rsid w:val="0038327A"/>
    <w:rsid w:val="00383832"/>
    <w:rsid w:val="00384144"/>
    <w:rsid w:val="00385901"/>
    <w:rsid w:val="00391030"/>
    <w:rsid w:val="003943F2"/>
    <w:rsid w:val="00397314"/>
    <w:rsid w:val="00397682"/>
    <w:rsid w:val="003978EE"/>
    <w:rsid w:val="003A07C0"/>
    <w:rsid w:val="003A3D1B"/>
    <w:rsid w:val="003A5211"/>
    <w:rsid w:val="003A52BE"/>
    <w:rsid w:val="003A7698"/>
    <w:rsid w:val="003A770E"/>
    <w:rsid w:val="003B0746"/>
    <w:rsid w:val="003B1901"/>
    <w:rsid w:val="003B2B5A"/>
    <w:rsid w:val="003B2DBB"/>
    <w:rsid w:val="003B3832"/>
    <w:rsid w:val="003B4638"/>
    <w:rsid w:val="003B5FD8"/>
    <w:rsid w:val="003B6F09"/>
    <w:rsid w:val="003B77FF"/>
    <w:rsid w:val="003C0098"/>
    <w:rsid w:val="003C0CDC"/>
    <w:rsid w:val="003C1FCE"/>
    <w:rsid w:val="003C25FD"/>
    <w:rsid w:val="003C41E3"/>
    <w:rsid w:val="003C4A3D"/>
    <w:rsid w:val="003D251E"/>
    <w:rsid w:val="003E0E59"/>
    <w:rsid w:val="003E1DAD"/>
    <w:rsid w:val="003E37CC"/>
    <w:rsid w:val="003E4010"/>
    <w:rsid w:val="003E60DB"/>
    <w:rsid w:val="003E70EA"/>
    <w:rsid w:val="003E7F11"/>
    <w:rsid w:val="003F12F9"/>
    <w:rsid w:val="003F1C1D"/>
    <w:rsid w:val="003F437C"/>
    <w:rsid w:val="003F48C3"/>
    <w:rsid w:val="003F4F4E"/>
    <w:rsid w:val="003F7292"/>
    <w:rsid w:val="00400AFF"/>
    <w:rsid w:val="004019A6"/>
    <w:rsid w:val="00401F8C"/>
    <w:rsid w:val="0040274C"/>
    <w:rsid w:val="004029A2"/>
    <w:rsid w:val="004052C5"/>
    <w:rsid w:val="00407F9E"/>
    <w:rsid w:val="004108E6"/>
    <w:rsid w:val="00415C29"/>
    <w:rsid w:val="00417DD4"/>
    <w:rsid w:val="004200A4"/>
    <w:rsid w:val="0042014C"/>
    <w:rsid w:val="00423C02"/>
    <w:rsid w:val="00425227"/>
    <w:rsid w:val="00427142"/>
    <w:rsid w:val="004273B8"/>
    <w:rsid w:val="004277EC"/>
    <w:rsid w:val="0043087B"/>
    <w:rsid w:val="004317FD"/>
    <w:rsid w:val="004336ED"/>
    <w:rsid w:val="004352F8"/>
    <w:rsid w:val="0043789D"/>
    <w:rsid w:val="00440979"/>
    <w:rsid w:val="00441198"/>
    <w:rsid w:val="004418B8"/>
    <w:rsid w:val="00441B81"/>
    <w:rsid w:val="004427E0"/>
    <w:rsid w:val="004428D8"/>
    <w:rsid w:val="00442D44"/>
    <w:rsid w:val="00443E4B"/>
    <w:rsid w:val="0045208A"/>
    <w:rsid w:val="004554F1"/>
    <w:rsid w:val="00456520"/>
    <w:rsid w:val="0046085A"/>
    <w:rsid w:val="00461B6A"/>
    <w:rsid w:val="00463323"/>
    <w:rsid w:val="00470848"/>
    <w:rsid w:val="004718E5"/>
    <w:rsid w:val="004736DA"/>
    <w:rsid w:val="00480569"/>
    <w:rsid w:val="00481543"/>
    <w:rsid w:val="00482120"/>
    <w:rsid w:val="00482AD7"/>
    <w:rsid w:val="00482C02"/>
    <w:rsid w:val="00491063"/>
    <w:rsid w:val="00491930"/>
    <w:rsid w:val="004938F4"/>
    <w:rsid w:val="00494D54"/>
    <w:rsid w:val="00494FB2"/>
    <w:rsid w:val="00495C4F"/>
    <w:rsid w:val="0049616A"/>
    <w:rsid w:val="004A0E98"/>
    <w:rsid w:val="004A257D"/>
    <w:rsid w:val="004A776E"/>
    <w:rsid w:val="004B0454"/>
    <w:rsid w:val="004B1C78"/>
    <w:rsid w:val="004B214E"/>
    <w:rsid w:val="004B2EFA"/>
    <w:rsid w:val="004B748A"/>
    <w:rsid w:val="004C0606"/>
    <w:rsid w:val="004C2D97"/>
    <w:rsid w:val="004C3A6A"/>
    <w:rsid w:val="004C47C1"/>
    <w:rsid w:val="004C5B1E"/>
    <w:rsid w:val="004C78E2"/>
    <w:rsid w:val="004D1FCC"/>
    <w:rsid w:val="004D2142"/>
    <w:rsid w:val="004D28ED"/>
    <w:rsid w:val="004D2B11"/>
    <w:rsid w:val="004D2CFB"/>
    <w:rsid w:val="004D2EC1"/>
    <w:rsid w:val="004D37CE"/>
    <w:rsid w:val="004D3BD3"/>
    <w:rsid w:val="004D4BD8"/>
    <w:rsid w:val="004D5977"/>
    <w:rsid w:val="004D7B7C"/>
    <w:rsid w:val="004E0F7F"/>
    <w:rsid w:val="004E2588"/>
    <w:rsid w:val="004E2673"/>
    <w:rsid w:val="004E277B"/>
    <w:rsid w:val="004E66A8"/>
    <w:rsid w:val="004E7042"/>
    <w:rsid w:val="004F5039"/>
    <w:rsid w:val="004F5C1F"/>
    <w:rsid w:val="004F7721"/>
    <w:rsid w:val="00501490"/>
    <w:rsid w:val="00502156"/>
    <w:rsid w:val="00502302"/>
    <w:rsid w:val="0050252C"/>
    <w:rsid w:val="00505F1D"/>
    <w:rsid w:val="00510AA0"/>
    <w:rsid w:val="00511373"/>
    <w:rsid w:val="005117DB"/>
    <w:rsid w:val="00516CE8"/>
    <w:rsid w:val="00516FB7"/>
    <w:rsid w:val="00520927"/>
    <w:rsid w:val="0052434D"/>
    <w:rsid w:val="005243C9"/>
    <w:rsid w:val="005243E2"/>
    <w:rsid w:val="00527BC5"/>
    <w:rsid w:val="00527D52"/>
    <w:rsid w:val="00531093"/>
    <w:rsid w:val="005370D4"/>
    <w:rsid w:val="0054416C"/>
    <w:rsid w:val="005445F8"/>
    <w:rsid w:val="00544704"/>
    <w:rsid w:val="005472B3"/>
    <w:rsid w:val="0055235E"/>
    <w:rsid w:val="00554C98"/>
    <w:rsid w:val="00554D2D"/>
    <w:rsid w:val="00555650"/>
    <w:rsid w:val="00555B52"/>
    <w:rsid w:val="00556BA4"/>
    <w:rsid w:val="00556D25"/>
    <w:rsid w:val="005607DE"/>
    <w:rsid w:val="0056091D"/>
    <w:rsid w:val="00562E4E"/>
    <w:rsid w:val="00570D4B"/>
    <w:rsid w:val="00571307"/>
    <w:rsid w:val="0057186D"/>
    <w:rsid w:val="00571B6E"/>
    <w:rsid w:val="00571C5D"/>
    <w:rsid w:val="00572836"/>
    <w:rsid w:val="00574728"/>
    <w:rsid w:val="005762EB"/>
    <w:rsid w:val="00576476"/>
    <w:rsid w:val="00577D2B"/>
    <w:rsid w:val="00580DCD"/>
    <w:rsid w:val="00583D3F"/>
    <w:rsid w:val="00585580"/>
    <w:rsid w:val="005909A7"/>
    <w:rsid w:val="00592170"/>
    <w:rsid w:val="0059246E"/>
    <w:rsid w:val="0059275C"/>
    <w:rsid w:val="005937F4"/>
    <w:rsid w:val="00593A91"/>
    <w:rsid w:val="00594CA3"/>
    <w:rsid w:val="00594D50"/>
    <w:rsid w:val="0059584A"/>
    <w:rsid w:val="00596775"/>
    <w:rsid w:val="005A1F43"/>
    <w:rsid w:val="005A6211"/>
    <w:rsid w:val="005B28E2"/>
    <w:rsid w:val="005C2D82"/>
    <w:rsid w:val="005C3A36"/>
    <w:rsid w:val="005C568E"/>
    <w:rsid w:val="005C59BE"/>
    <w:rsid w:val="005C7204"/>
    <w:rsid w:val="005D1AE0"/>
    <w:rsid w:val="005D3802"/>
    <w:rsid w:val="005D5F72"/>
    <w:rsid w:val="005D6B2D"/>
    <w:rsid w:val="005E1CE3"/>
    <w:rsid w:val="005E3984"/>
    <w:rsid w:val="005E4623"/>
    <w:rsid w:val="005E5FEA"/>
    <w:rsid w:val="005E664A"/>
    <w:rsid w:val="005E7C0C"/>
    <w:rsid w:val="005F08D9"/>
    <w:rsid w:val="005F1D18"/>
    <w:rsid w:val="005F2060"/>
    <w:rsid w:val="005F31BA"/>
    <w:rsid w:val="005F3A6E"/>
    <w:rsid w:val="005F3E1A"/>
    <w:rsid w:val="005F48EF"/>
    <w:rsid w:val="0060175F"/>
    <w:rsid w:val="006018A1"/>
    <w:rsid w:val="006051FF"/>
    <w:rsid w:val="0060568C"/>
    <w:rsid w:val="00613DA5"/>
    <w:rsid w:val="00617AA0"/>
    <w:rsid w:val="006202C6"/>
    <w:rsid w:val="00621DAF"/>
    <w:rsid w:val="00622022"/>
    <w:rsid w:val="006230F6"/>
    <w:rsid w:val="00623177"/>
    <w:rsid w:val="006239B1"/>
    <w:rsid w:val="00626B23"/>
    <w:rsid w:val="00626B72"/>
    <w:rsid w:val="00632903"/>
    <w:rsid w:val="00632C81"/>
    <w:rsid w:val="006355FB"/>
    <w:rsid w:val="006400F3"/>
    <w:rsid w:val="00644449"/>
    <w:rsid w:val="00644964"/>
    <w:rsid w:val="00644C39"/>
    <w:rsid w:val="00647623"/>
    <w:rsid w:val="00647D2B"/>
    <w:rsid w:val="0065051C"/>
    <w:rsid w:val="00650B9A"/>
    <w:rsid w:val="006515D4"/>
    <w:rsid w:val="00653E6C"/>
    <w:rsid w:val="006570A7"/>
    <w:rsid w:val="00660C3D"/>
    <w:rsid w:val="00660C93"/>
    <w:rsid w:val="00661163"/>
    <w:rsid w:val="00670F45"/>
    <w:rsid w:val="00671A74"/>
    <w:rsid w:val="00674568"/>
    <w:rsid w:val="00674DDA"/>
    <w:rsid w:val="006752A2"/>
    <w:rsid w:val="00677266"/>
    <w:rsid w:val="006776F4"/>
    <w:rsid w:val="00677D3B"/>
    <w:rsid w:val="006828C0"/>
    <w:rsid w:val="00686C3F"/>
    <w:rsid w:val="00686F57"/>
    <w:rsid w:val="00687EE5"/>
    <w:rsid w:val="006904B6"/>
    <w:rsid w:val="00690AF8"/>
    <w:rsid w:val="00691910"/>
    <w:rsid w:val="00691FF4"/>
    <w:rsid w:val="006947F8"/>
    <w:rsid w:val="00697816"/>
    <w:rsid w:val="006A311E"/>
    <w:rsid w:val="006A387D"/>
    <w:rsid w:val="006A44C0"/>
    <w:rsid w:val="006A5142"/>
    <w:rsid w:val="006A54BC"/>
    <w:rsid w:val="006A7AC8"/>
    <w:rsid w:val="006B1888"/>
    <w:rsid w:val="006B3A52"/>
    <w:rsid w:val="006B3ABA"/>
    <w:rsid w:val="006B3E8B"/>
    <w:rsid w:val="006B5207"/>
    <w:rsid w:val="006B5F79"/>
    <w:rsid w:val="006B708B"/>
    <w:rsid w:val="006B7F7C"/>
    <w:rsid w:val="006C03D8"/>
    <w:rsid w:val="006C1258"/>
    <w:rsid w:val="006C2D57"/>
    <w:rsid w:val="006C39C0"/>
    <w:rsid w:val="006C6077"/>
    <w:rsid w:val="006C6727"/>
    <w:rsid w:val="006C75DD"/>
    <w:rsid w:val="006D0D7C"/>
    <w:rsid w:val="006D1958"/>
    <w:rsid w:val="006D38CF"/>
    <w:rsid w:val="006D3EA5"/>
    <w:rsid w:val="006D6660"/>
    <w:rsid w:val="006E142A"/>
    <w:rsid w:val="006E2818"/>
    <w:rsid w:val="006E2B32"/>
    <w:rsid w:val="006E384A"/>
    <w:rsid w:val="006E3C9D"/>
    <w:rsid w:val="006E4EA0"/>
    <w:rsid w:val="006E6184"/>
    <w:rsid w:val="006F1C70"/>
    <w:rsid w:val="006F28B7"/>
    <w:rsid w:val="006F3858"/>
    <w:rsid w:val="006F4A9D"/>
    <w:rsid w:val="006F4FC3"/>
    <w:rsid w:val="006F67D4"/>
    <w:rsid w:val="00701CBA"/>
    <w:rsid w:val="007028D3"/>
    <w:rsid w:val="007045DB"/>
    <w:rsid w:val="00704CE2"/>
    <w:rsid w:val="007052D8"/>
    <w:rsid w:val="00705AFB"/>
    <w:rsid w:val="007101B3"/>
    <w:rsid w:val="00711A25"/>
    <w:rsid w:val="007126B8"/>
    <w:rsid w:val="00713B9C"/>
    <w:rsid w:val="007141F0"/>
    <w:rsid w:val="007148A3"/>
    <w:rsid w:val="00714AF3"/>
    <w:rsid w:val="007162A8"/>
    <w:rsid w:val="00716B39"/>
    <w:rsid w:val="0071703F"/>
    <w:rsid w:val="00720DDD"/>
    <w:rsid w:val="00722AEB"/>
    <w:rsid w:val="007248CE"/>
    <w:rsid w:val="007259A9"/>
    <w:rsid w:val="00725E3E"/>
    <w:rsid w:val="00726490"/>
    <w:rsid w:val="00726AC0"/>
    <w:rsid w:val="007327FA"/>
    <w:rsid w:val="00734586"/>
    <w:rsid w:val="007351B6"/>
    <w:rsid w:val="007358E6"/>
    <w:rsid w:val="00737409"/>
    <w:rsid w:val="007415E6"/>
    <w:rsid w:val="0074253D"/>
    <w:rsid w:val="00743801"/>
    <w:rsid w:val="00744650"/>
    <w:rsid w:val="007446D1"/>
    <w:rsid w:val="00750D2C"/>
    <w:rsid w:val="00752829"/>
    <w:rsid w:val="00752C23"/>
    <w:rsid w:val="007535BE"/>
    <w:rsid w:val="007538D9"/>
    <w:rsid w:val="00753B99"/>
    <w:rsid w:val="00754737"/>
    <w:rsid w:val="0075488C"/>
    <w:rsid w:val="00754A62"/>
    <w:rsid w:val="007563AD"/>
    <w:rsid w:val="00761AE0"/>
    <w:rsid w:val="00761DA0"/>
    <w:rsid w:val="00763CE2"/>
    <w:rsid w:val="00771DF5"/>
    <w:rsid w:val="00771E76"/>
    <w:rsid w:val="00774294"/>
    <w:rsid w:val="0077540D"/>
    <w:rsid w:val="00776E94"/>
    <w:rsid w:val="00777CD5"/>
    <w:rsid w:val="00780966"/>
    <w:rsid w:val="00781ED3"/>
    <w:rsid w:val="00782803"/>
    <w:rsid w:val="00782C16"/>
    <w:rsid w:val="007837F4"/>
    <w:rsid w:val="00785FE2"/>
    <w:rsid w:val="007914E8"/>
    <w:rsid w:val="00793179"/>
    <w:rsid w:val="007941B9"/>
    <w:rsid w:val="00795CF6"/>
    <w:rsid w:val="007977BD"/>
    <w:rsid w:val="0079791B"/>
    <w:rsid w:val="007A0397"/>
    <w:rsid w:val="007A35E8"/>
    <w:rsid w:val="007A3FE1"/>
    <w:rsid w:val="007A5AED"/>
    <w:rsid w:val="007A5BF9"/>
    <w:rsid w:val="007B1275"/>
    <w:rsid w:val="007B1389"/>
    <w:rsid w:val="007B2AC0"/>
    <w:rsid w:val="007B35AA"/>
    <w:rsid w:val="007B6D36"/>
    <w:rsid w:val="007B7087"/>
    <w:rsid w:val="007B7293"/>
    <w:rsid w:val="007C5664"/>
    <w:rsid w:val="007C7C7E"/>
    <w:rsid w:val="007D1C1B"/>
    <w:rsid w:val="007D330C"/>
    <w:rsid w:val="007D398C"/>
    <w:rsid w:val="007D3F8F"/>
    <w:rsid w:val="007D4743"/>
    <w:rsid w:val="007D6CCC"/>
    <w:rsid w:val="007D73EB"/>
    <w:rsid w:val="007E0450"/>
    <w:rsid w:val="007E075D"/>
    <w:rsid w:val="007E0E2C"/>
    <w:rsid w:val="007E1D8D"/>
    <w:rsid w:val="007E29CC"/>
    <w:rsid w:val="007E2A65"/>
    <w:rsid w:val="007E39E2"/>
    <w:rsid w:val="007F19A5"/>
    <w:rsid w:val="007F1DE7"/>
    <w:rsid w:val="007F238F"/>
    <w:rsid w:val="007F2AE3"/>
    <w:rsid w:val="007F53C2"/>
    <w:rsid w:val="007F6129"/>
    <w:rsid w:val="007F7684"/>
    <w:rsid w:val="00800787"/>
    <w:rsid w:val="00801F28"/>
    <w:rsid w:val="00802B4D"/>
    <w:rsid w:val="0081027F"/>
    <w:rsid w:val="00810F0F"/>
    <w:rsid w:val="00811FC6"/>
    <w:rsid w:val="00815653"/>
    <w:rsid w:val="008175F8"/>
    <w:rsid w:val="008176E0"/>
    <w:rsid w:val="008212FE"/>
    <w:rsid w:val="008219A5"/>
    <w:rsid w:val="008226C5"/>
    <w:rsid w:val="00824443"/>
    <w:rsid w:val="00825046"/>
    <w:rsid w:val="00826832"/>
    <w:rsid w:val="00826AAB"/>
    <w:rsid w:val="00826CB4"/>
    <w:rsid w:val="00843BF2"/>
    <w:rsid w:val="00843DA2"/>
    <w:rsid w:val="0084460A"/>
    <w:rsid w:val="00844AA2"/>
    <w:rsid w:val="0084628A"/>
    <w:rsid w:val="00847C34"/>
    <w:rsid w:val="00850665"/>
    <w:rsid w:val="00852206"/>
    <w:rsid w:val="00853D8F"/>
    <w:rsid w:val="00857436"/>
    <w:rsid w:val="00857E74"/>
    <w:rsid w:val="008603EA"/>
    <w:rsid w:val="008604AD"/>
    <w:rsid w:val="00870E0C"/>
    <w:rsid w:val="008714B8"/>
    <w:rsid w:val="00872931"/>
    <w:rsid w:val="00872E9D"/>
    <w:rsid w:val="008748B2"/>
    <w:rsid w:val="00880CC7"/>
    <w:rsid w:val="00882732"/>
    <w:rsid w:val="0088421A"/>
    <w:rsid w:val="00884790"/>
    <w:rsid w:val="00886D9F"/>
    <w:rsid w:val="008918D5"/>
    <w:rsid w:val="008921F5"/>
    <w:rsid w:val="00892737"/>
    <w:rsid w:val="00892F21"/>
    <w:rsid w:val="00894DD8"/>
    <w:rsid w:val="00896644"/>
    <w:rsid w:val="008967F8"/>
    <w:rsid w:val="0089705B"/>
    <w:rsid w:val="008A0763"/>
    <w:rsid w:val="008A3131"/>
    <w:rsid w:val="008A39B8"/>
    <w:rsid w:val="008A6F57"/>
    <w:rsid w:val="008A706B"/>
    <w:rsid w:val="008B0EB1"/>
    <w:rsid w:val="008B3953"/>
    <w:rsid w:val="008B3A24"/>
    <w:rsid w:val="008B4330"/>
    <w:rsid w:val="008B5448"/>
    <w:rsid w:val="008B5EF8"/>
    <w:rsid w:val="008B7BF2"/>
    <w:rsid w:val="008C37A0"/>
    <w:rsid w:val="008C4DF4"/>
    <w:rsid w:val="008C5C0E"/>
    <w:rsid w:val="008D0AD2"/>
    <w:rsid w:val="008D0EFF"/>
    <w:rsid w:val="008D113D"/>
    <w:rsid w:val="008D1B00"/>
    <w:rsid w:val="008D21CA"/>
    <w:rsid w:val="008D282D"/>
    <w:rsid w:val="008D2D6A"/>
    <w:rsid w:val="008D433D"/>
    <w:rsid w:val="008D4746"/>
    <w:rsid w:val="008D4AF2"/>
    <w:rsid w:val="008D7408"/>
    <w:rsid w:val="008D7672"/>
    <w:rsid w:val="008E572C"/>
    <w:rsid w:val="008E694F"/>
    <w:rsid w:val="008F0F52"/>
    <w:rsid w:val="008F21F0"/>
    <w:rsid w:val="008F2C27"/>
    <w:rsid w:val="008F5EDD"/>
    <w:rsid w:val="008F66D1"/>
    <w:rsid w:val="008F6E21"/>
    <w:rsid w:val="008F7017"/>
    <w:rsid w:val="00900C3B"/>
    <w:rsid w:val="00903CE8"/>
    <w:rsid w:val="00911623"/>
    <w:rsid w:val="00915212"/>
    <w:rsid w:val="0091553D"/>
    <w:rsid w:val="00927BAF"/>
    <w:rsid w:val="0093070E"/>
    <w:rsid w:val="00930AFB"/>
    <w:rsid w:val="0093466A"/>
    <w:rsid w:val="00934D22"/>
    <w:rsid w:val="00934D33"/>
    <w:rsid w:val="00935052"/>
    <w:rsid w:val="009363EF"/>
    <w:rsid w:val="009368E7"/>
    <w:rsid w:val="00936990"/>
    <w:rsid w:val="0094045D"/>
    <w:rsid w:val="0094137F"/>
    <w:rsid w:val="00941718"/>
    <w:rsid w:val="00944126"/>
    <w:rsid w:val="00946523"/>
    <w:rsid w:val="0094784E"/>
    <w:rsid w:val="0095087C"/>
    <w:rsid w:val="00951042"/>
    <w:rsid w:val="0095233D"/>
    <w:rsid w:val="009530CE"/>
    <w:rsid w:val="00953CC9"/>
    <w:rsid w:val="00954C91"/>
    <w:rsid w:val="00954FC6"/>
    <w:rsid w:val="00955C0A"/>
    <w:rsid w:val="0096131E"/>
    <w:rsid w:val="009632DE"/>
    <w:rsid w:val="00963EFD"/>
    <w:rsid w:val="009645A4"/>
    <w:rsid w:val="00965C44"/>
    <w:rsid w:val="00967B6F"/>
    <w:rsid w:val="00970061"/>
    <w:rsid w:val="00970AB5"/>
    <w:rsid w:val="00971900"/>
    <w:rsid w:val="0097469D"/>
    <w:rsid w:val="0097523B"/>
    <w:rsid w:val="00975927"/>
    <w:rsid w:val="00976F33"/>
    <w:rsid w:val="009772E3"/>
    <w:rsid w:val="00981C91"/>
    <w:rsid w:val="00982029"/>
    <w:rsid w:val="009843B4"/>
    <w:rsid w:val="009847E9"/>
    <w:rsid w:val="0098690E"/>
    <w:rsid w:val="009870D3"/>
    <w:rsid w:val="00987F16"/>
    <w:rsid w:val="00994A74"/>
    <w:rsid w:val="009A3CDA"/>
    <w:rsid w:val="009A416E"/>
    <w:rsid w:val="009A5071"/>
    <w:rsid w:val="009A6762"/>
    <w:rsid w:val="009A72C5"/>
    <w:rsid w:val="009A7F6F"/>
    <w:rsid w:val="009B2E1E"/>
    <w:rsid w:val="009B30CD"/>
    <w:rsid w:val="009B3499"/>
    <w:rsid w:val="009B3914"/>
    <w:rsid w:val="009B3DBC"/>
    <w:rsid w:val="009B6C5B"/>
    <w:rsid w:val="009B6CE1"/>
    <w:rsid w:val="009B7026"/>
    <w:rsid w:val="009B7413"/>
    <w:rsid w:val="009B7730"/>
    <w:rsid w:val="009C04B1"/>
    <w:rsid w:val="009C21FB"/>
    <w:rsid w:val="009C363B"/>
    <w:rsid w:val="009C57F5"/>
    <w:rsid w:val="009D2516"/>
    <w:rsid w:val="009D53C8"/>
    <w:rsid w:val="009D7B62"/>
    <w:rsid w:val="009E14A0"/>
    <w:rsid w:val="009E3E9A"/>
    <w:rsid w:val="009E3FBF"/>
    <w:rsid w:val="009E560A"/>
    <w:rsid w:val="009E592B"/>
    <w:rsid w:val="009E6AEA"/>
    <w:rsid w:val="009E78A0"/>
    <w:rsid w:val="009F1282"/>
    <w:rsid w:val="009F26B1"/>
    <w:rsid w:val="009F643F"/>
    <w:rsid w:val="009F6E3C"/>
    <w:rsid w:val="009F7C3B"/>
    <w:rsid w:val="00A002A3"/>
    <w:rsid w:val="00A04142"/>
    <w:rsid w:val="00A04732"/>
    <w:rsid w:val="00A057E6"/>
    <w:rsid w:val="00A063CF"/>
    <w:rsid w:val="00A1485A"/>
    <w:rsid w:val="00A15465"/>
    <w:rsid w:val="00A2170B"/>
    <w:rsid w:val="00A21DE2"/>
    <w:rsid w:val="00A22321"/>
    <w:rsid w:val="00A24F0B"/>
    <w:rsid w:val="00A2590A"/>
    <w:rsid w:val="00A25921"/>
    <w:rsid w:val="00A25E34"/>
    <w:rsid w:val="00A26BC3"/>
    <w:rsid w:val="00A26CB3"/>
    <w:rsid w:val="00A30010"/>
    <w:rsid w:val="00A301B3"/>
    <w:rsid w:val="00A33000"/>
    <w:rsid w:val="00A36E19"/>
    <w:rsid w:val="00A41C73"/>
    <w:rsid w:val="00A43AE7"/>
    <w:rsid w:val="00A4468E"/>
    <w:rsid w:val="00A44C2C"/>
    <w:rsid w:val="00A45A07"/>
    <w:rsid w:val="00A478ED"/>
    <w:rsid w:val="00A51B4F"/>
    <w:rsid w:val="00A52C1D"/>
    <w:rsid w:val="00A53082"/>
    <w:rsid w:val="00A56F5B"/>
    <w:rsid w:val="00A575D6"/>
    <w:rsid w:val="00A579DB"/>
    <w:rsid w:val="00A60124"/>
    <w:rsid w:val="00A60AF7"/>
    <w:rsid w:val="00A643DE"/>
    <w:rsid w:val="00A647A2"/>
    <w:rsid w:val="00A67B9C"/>
    <w:rsid w:val="00A7121A"/>
    <w:rsid w:val="00A7294E"/>
    <w:rsid w:val="00A74A74"/>
    <w:rsid w:val="00A75433"/>
    <w:rsid w:val="00A755A3"/>
    <w:rsid w:val="00A7756D"/>
    <w:rsid w:val="00A807D8"/>
    <w:rsid w:val="00A811E3"/>
    <w:rsid w:val="00A85C74"/>
    <w:rsid w:val="00A85CB0"/>
    <w:rsid w:val="00A9232D"/>
    <w:rsid w:val="00A967BC"/>
    <w:rsid w:val="00AA0347"/>
    <w:rsid w:val="00AA0A0E"/>
    <w:rsid w:val="00AA2B31"/>
    <w:rsid w:val="00AA4E41"/>
    <w:rsid w:val="00AB0C59"/>
    <w:rsid w:val="00AB1A05"/>
    <w:rsid w:val="00AB1AB8"/>
    <w:rsid w:val="00AB5AFC"/>
    <w:rsid w:val="00AB7F31"/>
    <w:rsid w:val="00AB7FD6"/>
    <w:rsid w:val="00AC00F4"/>
    <w:rsid w:val="00AC0924"/>
    <w:rsid w:val="00AC0A12"/>
    <w:rsid w:val="00AC18E6"/>
    <w:rsid w:val="00AC5BFA"/>
    <w:rsid w:val="00AC71D2"/>
    <w:rsid w:val="00AC7525"/>
    <w:rsid w:val="00AD027F"/>
    <w:rsid w:val="00AD1127"/>
    <w:rsid w:val="00AD2924"/>
    <w:rsid w:val="00AD383A"/>
    <w:rsid w:val="00AD3B62"/>
    <w:rsid w:val="00AD4955"/>
    <w:rsid w:val="00AD561D"/>
    <w:rsid w:val="00AD6E3F"/>
    <w:rsid w:val="00AE008F"/>
    <w:rsid w:val="00AE0555"/>
    <w:rsid w:val="00AE0A96"/>
    <w:rsid w:val="00AE0CD0"/>
    <w:rsid w:val="00AE2FF6"/>
    <w:rsid w:val="00AE50D6"/>
    <w:rsid w:val="00AF15A4"/>
    <w:rsid w:val="00AF236B"/>
    <w:rsid w:val="00AF4A16"/>
    <w:rsid w:val="00AF5C22"/>
    <w:rsid w:val="00AF6844"/>
    <w:rsid w:val="00AF68D4"/>
    <w:rsid w:val="00AF7FE2"/>
    <w:rsid w:val="00B0006E"/>
    <w:rsid w:val="00B01DB4"/>
    <w:rsid w:val="00B02B4E"/>
    <w:rsid w:val="00B02EFB"/>
    <w:rsid w:val="00B03F92"/>
    <w:rsid w:val="00B05872"/>
    <w:rsid w:val="00B05934"/>
    <w:rsid w:val="00B069C4"/>
    <w:rsid w:val="00B1047A"/>
    <w:rsid w:val="00B11B8C"/>
    <w:rsid w:val="00B11BC4"/>
    <w:rsid w:val="00B11ECA"/>
    <w:rsid w:val="00B12AE0"/>
    <w:rsid w:val="00B140F0"/>
    <w:rsid w:val="00B15539"/>
    <w:rsid w:val="00B16200"/>
    <w:rsid w:val="00B17021"/>
    <w:rsid w:val="00B20619"/>
    <w:rsid w:val="00B22F30"/>
    <w:rsid w:val="00B23321"/>
    <w:rsid w:val="00B23DEB"/>
    <w:rsid w:val="00B2477C"/>
    <w:rsid w:val="00B250D8"/>
    <w:rsid w:val="00B266A1"/>
    <w:rsid w:val="00B271F2"/>
    <w:rsid w:val="00B316EE"/>
    <w:rsid w:val="00B3258F"/>
    <w:rsid w:val="00B354E5"/>
    <w:rsid w:val="00B35AF0"/>
    <w:rsid w:val="00B35D98"/>
    <w:rsid w:val="00B3786C"/>
    <w:rsid w:val="00B4367E"/>
    <w:rsid w:val="00B4496D"/>
    <w:rsid w:val="00B45225"/>
    <w:rsid w:val="00B460A3"/>
    <w:rsid w:val="00B52C0C"/>
    <w:rsid w:val="00B554AA"/>
    <w:rsid w:val="00B56CA9"/>
    <w:rsid w:val="00B601B7"/>
    <w:rsid w:val="00B609E5"/>
    <w:rsid w:val="00B61894"/>
    <w:rsid w:val="00B64746"/>
    <w:rsid w:val="00B64795"/>
    <w:rsid w:val="00B6484B"/>
    <w:rsid w:val="00B65784"/>
    <w:rsid w:val="00B71692"/>
    <w:rsid w:val="00B723E2"/>
    <w:rsid w:val="00B738C5"/>
    <w:rsid w:val="00B73A87"/>
    <w:rsid w:val="00B80CA6"/>
    <w:rsid w:val="00B82062"/>
    <w:rsid w:val="00B832D7"/>
    <w:rsid w:val="00B8336A"/>
    <w:rsid w:val="00B839DD"/>
    <w:rsid w:val="00B83DDD"/>
    <w:rsid w:val="00B90377"/>
    <w:rsid w:val="00B90EB8"/>
    <w:rsid w:val="00B96B22"/>
    <w:rsid w:val="00B96F8E"/>
    <w:rsid w:val="00BA024E"/>
    <w:rsid w:val="00BA102F"/>
    <w:rsid w:val="00BA155C"/>
    <w:rsid w:val="00BA2C04"/>
    <w:rsid w:val="00BB24FD"/>
    <w:rsid w:val="00BB2CBA"/>
    <w:rsid w:val="00BB6BAD"/>
    <w:rsid w:val="00BB77F6"/>
    <w:rsid w:val="00BC032D"/>
    <w:rsid w:val="00BC3982"/>
    <w:rsid w:val="00BC5D2C"/>
    <w:rsid w:val="00BC6D2A"/>
    <w:rsid w:val="00BC78C0"/>
    <w:rsid w:val="00BD09E7"/>
    <w:rsid w:val="00BD210F"/>
    <w:rsid w:val="00BD6BA3"/>
    <w:rsid w:val="00BD722E"/>
    <w:rsid w:val="00BE3039"/>
    <w:rsid w:val="00BE4C96"/>
    <w:rsid w:val="00BE4E7D"/>
    <w:rsid w:val="00BE5545"/>
    <w:rsid w:val="00BE598C"/>
    <w:rsid w:val="00BE607D"/>
    <w:rsid w:val="00BE76E6"/>
    <w:rsid w:val="00BF1FB1"/>
    <w:rsid w:val="00BF2303"/>
    <w:rsid w:val="00BF5206"/>
    <w:rsid w:val="00BF5B9D"/>
    <w:rsid w:val="00BF5FC2"/>
    <w:rsid w:val="00BF60AC"/>
    <w:rsid w:val="00BF6C84"/>
    <w:rsid w:val="00BF7617"/>
    <w:rsid w:val="00BF79E1"/>
    <w:rsid w:val="00C004C1"/>
    <w:rsid w:val="00C00AE6"/>
    <w:rsid w:val="00C022B6"/>
    <w:rsid w:val="00C053D3"/>
    <w:rsid w:val="00C05D41"/>
    <w:rsid w:val="00C05F45"/>
    <w:rsid w:val="00C06E55"/>
    <w:rsid w:val="00C070C7"/>
    <w:rsid w:val="00C102E8"/>
    <w:rsid w:val="00C10640"/>
    <w:rsid w:val="00C11420"/>
    <w:rsid w:val="00C11456"/>
    <w:rsid w:val="00C1248F"/>
    <w:rsid w:val="00C15EF1"/>
    <w:rsid w:val="00C16B60"/>
    <w:rsid w:val="00C20F03"/>
    <w:rsid w:val="00C2155F"/>
    <w:rsid w:val="00C22AAF"/>
    <w:rsid w:val="00C23C12"/>
    <w:rsid w:val="00C23DA7"/>
    <w:rsid w:val="00C24D4E"/>
    <w:rsid w:val="00C261A1"/>
    <w:rsid w:val="00C27345"/>
    <w:rsid w:val="00C27A00"/>
    <w:rsid w:val="00C3389A"/>
    <w:rsid w:val="00C3461E"/>
    <w:rsid w:val="00C3696A"/>
    <w:rsid w:val="00C411E4"/>
    <w:rsid w:val="00C425B6"/>
    <w:rsid w:val="00C42BB9"/>
    <w:rsid w:val="00C4375A"/>
    <w:rsid w:val="00C43C97"/>
    <w:rsid w:val="00C446E3"/>
    <w:rsid w:val="00C458AD"/>
    <w:rsid w:val="00C458C8"/>
    <w:rsid w:val="00C46379"/>
    <w:rsid w:val="00C515F9"/>
    <w:rsid w:val="00C5705E"/>
    <w:rsid w:val="00C574D2"/>
    <w:rsid w:val="00C57D1B"/>
    <w:rsid w:val="00C57E66"/>
    <w:rsid w:val="00C61BE3"/>
    <w:rsid w:val="00C64B58"/>
    <w:rsid w:val="00C64D82"/>
    <w:rsid w:val="00C66695"/>
    <w:rsid w:val="00C671DB"/>
    <w:rsid w:val="00C67E0D"/>
    <w:rsid w:val="00C70B91"/>
    <w:rsid w:val="00C70ECC"/>
    <w:rsid w:val="00C71FD0"/>
    <w:rsid w:val="00C72E3A"/>
    <w:rsid w:val="00C73BBB"/>
    <w:rsid w:val="00C73F46"/>
    <w:rsid w:val="00C75E7F"/>
    <w:rsid w:val="00C80BEB"/>
    <w:rsid w:val="00C82446"/>
    <w:rsid w:val="00C82FF6"/>
    <w:rsid w:val="00C8377B"/>
    <w:rsid w:val="00C864AA"/>
    <w:rsid w:val="00C8791D"/>
    <w:rsid w:val="00C918C1"/>
    <w:rsid w:val="00C91EBE"/>
    <w:rsid w:val="00C92407"/>
    <w:rsid w:val="00C93D40"/>
    <w:rsid w:val="00C942B4"/>
    <w:rsid w:val="00C962B8"/>
    <w:rsid w:val="00C96642"/>
    <w:rsid w:val="00C978FA"/>
    <w:rsid w:val="00CA09A4"/>
    <w:rsid w:val="00CA33C2"/>
    <w:rsid w:val="00CA4A7A"/>
    <w:rsid w:val="00CA4E5A"/>
    <w:rsid w:val="00CA6D20"/>
    <w:rsid w:val="00CA795F"/>
    <w:rsid w:val="00CB39FD"/>
    <w:rsid w:val="00CB47C9"/>
    <w:rsid w:val="00CB4E58"/>
    <w:rsid w:val="00CB5F54"/>
    <w:rsid w:val="00CB6EF1"/>
    <w:rsid w:val="00CB76E4"/>
    <w:rsid w:val="00CB7C49"/>
    <w:rsid w:val="00CC071E"/>
    <w:rsid w:val="00CC1F70"/>
    <w:rsid w:val="00CC248A"/>
    <w:rsid w:val="00CC3D2B"/>
    <w:rsid w:val="00CC6867"/>
    <w:rsid w:val="00CD13A6"/>
    <w:rsid w:val="00CD1FDB"/>
    <w:rsid w:val="00CD4480"/>
    <w:rsid w:val="00CD561C"/>
    <w:rsid w:val="00CD5A93"/>
    <w:rsid w:val="00CD5C6E"/>
    <w:rsid w:val="00CD72BE"/>
    <w:rsid w:val="00CE04AF"/>
    <w:rsid w:val="00CE0786"/>
    <w:rsid w:val="00CE083E"/>
    <w:rsid w:val="00CE3721"/>
    <w:rsid w:val="00CE3FF4"/>
    <w:rsid w:val="00CE558A"/>
    <w:rsid w:val="00CE5ED3"/>
    <w:rsid w:val="00CE5F1A"/>
    <w:rsid w:val="00CE7081"/>
    <w:rsid w:val="00CE733E"/>
    <w:rsid w:val="00CF0788"/>
    <w:rsid w:val="00CF4E8B"/>
    <w:rsid w:val="00CF4F51"/>
    <w:rsid w:val="00D02288"/>
    <w:rsid w:val="00D02408"/>
    <w:rsid w:val="00D02D4D"/>
    <w:rsid w:val="00D02EA6"/>
    <w:rsid w:val="00D06111"/>
    <w:rsid w:val="00D0708F"/>
    <w:rsid w:val="00D16C91"/>
    <w:rsid w:val="00D17736"/>
    <w:rsid w:val="00D20942"/>
    <w:rsid w:val="00D233BC"/>
    <w:rsid w:val="00D23F92"/>
    <w:rsid w:val="00D25E9E"/>
    <w:rsid w:val="00D2757D"/>
    <w:rsid w:val="00D27F2C"/>
    <w:rsid w:val="00D30502"/>
    <w:rsid w:val="00D3321D"/>
    <w:rsid w:val="00D34A2A"/>
    <w:rsid w:val="00D34DAB"/>
    <w:rsid w:val="00D3717A"/>
    <w:rsid w:val="00D3757E"/>
    <w:rsid w:val="00D375A6"/>
    <w:rsid w:val="00D37D7F"/>
    <w:rsid w:val="00D47099"/>
    <w:rsid w:val="00D47D00"/>
    <w:rsid w:val="00D47F48"/>
    <w:rsid w:val="00D47FE6"/>
    <w:rsid w:val="00D56455"/>
    <w:rsid w:val="00D60827"/>
    <w:rsid w:val="00D61682"/>
    <w:rsid w:val="00D62706"/>
    <w:rsid w:val="00D627CE"/>
    <w:rsid w:val="00D63040"/>
    <w:rsid w:val="00D63208"/>
    <w:rsid w:val="00D634CF"/>
    <w:rsid w:val="00D647D5"/>
    <w:rsid w:val="00D64E17"/>
    <w:rsid w:val="00D65DE8"/>
    <w:rsid w:val="00D720A3"/>
    <w:rsid w:val="00D75EC3"/>
    <w:rsid w:val="00D76DA8"/>
    <w:rsid w:val="00D77AF5"/>
    <w:rsid w:val="00D8087E"/>
    <w:rsid w:val="00D82EA2"/>
    <w:rsid w:val="00D83796"/>
    <w:rsid w:val="00D85FBF"/>
    <w:rsid w:val="00D9028B"/>
    <w:rsid w:val="00D908FA"/>
    <w:rsid w:val="00D93856"/>
    <w:rsid w:val="00D94F8A"/>
    <w:rsid w:val="00D96046"/>
    <w:rsid w:val="00D967BF"/>
    <w:rsid w:val="00D96AC0"/>
    <w:rsid w:val="00DA1994"/>
    <w:rsid w:val="00DA1DBA"/>
    <w:rsid w:val="00DA3E2A"/>
    <w:rsid w:val="00DA595D"/>
    <w:rsid w:val="00DA5E5F"/>
    <w:rsid w:val="00DB0295"/>
    <w:rsid w:val="00DB0844"/>
    <w:rsid w:val="00DB721D"/>
    <w:rsid w:val="00DB76D1"/>
    <w:rsid w:val="00DC176E"/>
    <w:rsid w:val="00DC205F"/>
    <w:rsid w:val="00DC275F"/>
    <w:rsid w:val="00DC2D52"/>
    <w:rsid w:val="00DC3FEA"/>
    <w:rsid w:val="00DC561D"/>
    <w:rsid w:val="00DC6715"/>
    <w:rsid w:val="00DC794C"/>
    <w:rsid w:val="00DC7A65"/>
    <w:rsid w:val="00DD134E"/>
    <w:rsid w:val="00DD217E"/>
    <w:rsid w:val="00DD2261"/>
    <w:rsid w:val="00DD254D"/>
    <w:rsid w:val="00DD4C62"/>
    <w:rsid w:val="00DD5452"/>
    <w:rsid w:val="00DD556B"/>
    <w:rsid w:val="00DD56DB"/>
    <w:rsid w:val="00DE0ED4"/>
    <w:rsid w:val="00DE106C"/>
    <w:rsid w:val="00DE113D"/>
    <w:rsid w:val="00DE5280"/>
    <w:rsid w:val="00DE6269"/>
    <w:rsid w:val="00DE707E"/>
    <w:rsid w:val="00DE7244"/>
    <w:rsid w:val="00DF145B"/>
    <w:rsid w:val="00DF1CB1"/>
    <w:rsid w:val="00DF1F10"/>
    <w:rsid w:val="00DF20EF"/>
    <w:rsid w:val="00DF3B83"/>
    <w:rsid w:val="00DF4064"/>
    <w:rsid w:val="00DF45D8"/>
    <w:rsid w:val="00DF46F6"/>
    <w:rsid w:val="00DF558D"/>
    <w:rsid w:val="00DF5AFB"/>
    <w:rsid w:val="00E01311"/>
    <w:rsid w:val="00E03939"/>
    <w:rsid w:val="00E04562"/>
    <w:rsid w:val="00E05057"/>
    <w:rsid w:val="00E05A3C"/>
    <w:rsid w:val="00E05B2E"/>
    <w:rsid w:val="00E0681B"/>
    <w:rsid w:val="00E1181C"/>
    <w:rsid w:val="00E11AAC"/>
    <w:rsid w:val="00E12E82"/>
    <w:rsid w:val="00E206ED"/>
    <w:rsid w:val="00E22B42"/>
    <w:rsid w:val="00E23E70"/>
    <w:rsid w:val="00E25323"/>
    <w:rsid w:val="00E25720"/>
    <w:rsid w:val="00E34D7D"/>
    <w:rsid w:val="00E377C5"/>
    <w:rsid w:val="00E42A29"/>
    <w:rsid w:val="00E46122"/>
    <w:rsid w:val="00E47EE4"/>
    <w:rsid w:val="00E50343"/>
    <w:rsid w:val="00E507B9"/>
    <w:rsid w:val="00E52193"/>
    <w:rsid w:val="00E52459"/>
    <w:rsid w:val="00E53199"/>
    <w:rsid w:val="00E54371"/>
    <w:rsid w:val="00E54590"/>
    <w:rsid w:val="00E5462C"/>
    <w:rsid w:val="00E54D7B"/>
    <w:rsid w:val="00E5534D"/>
    <w:rsid w:val="00E56780"/>
    <w:rsid w:val="00E56E4B"/>
    <w:rsid w:val="00E56FFE"/>
    <w:rsid w:val="00E57E23"/>
    <w:rsid w:val="00E608EB"/>
    <w:rsid w:val="00E62893"/>
    <w:rsid w:val="00E65441"/>
    <w:rsid w:val="00E65F37"/>
    <w:rsid w:val="00E66D2B"/>
    <w:rsid w:val="00E710E1"/>
    <w:rsid w:val="00E749AE"/>
    <w:rsid w:val="00E75F77"/>
    <w:rsid w:val="00E8149C"/>
    <w:rsid w:val="00E81988"/>
    <w:rsid w:val="00E84087"/>
    <w:rsid w:val="00E84979"/>
    <w:rsid w:val="00E84C5C"/>
    <w:rsid w:val="00E86888"/>
    <w:rsid w:val="00E9016B"/>
    <w:rsid w:val="00E9048F"/>
    <w:rsid w:val="00E90F97"/>
    <w:rsid w:val="00E93D9D"/>
    <w:rsid w:val="00E942A5"/>
    <w:rsid w:val="00E95911"/>
    <w:rsid w:val="00E97396"/>
    <w:rsid w:val="00EA56AB"/>
    <w:rsid w:val="00EA6BD4"/>
    <w:rsid w:val="00EB0784"/>
    <w:rsid w:val="00EB0BB2"/>
    <w:rsid w:val="00EB2AF1"/>
    <w:rsid w:val="00EB4419"/>
    <w:rsid w:val="00EB54B7"/>
    <w:rsid w:val="00EB78A0"/>
    <w:rsid w:val="00EC0BF4"/>
    <w:rsid w:val="00EC2642"/>
    <w:rsid w:val="00EC486D"/>
    <w:rsid w:val="00EC609A"/>
    <w:rsid w:val="00ED0C9A"/>
    <w:rsid w:val="00ED4E1A"/>
    <w:rsid w:val="00EE2717"/>
    <w:rsid w:val="00EE4793"/>
    <w:rsid w:val="00EE5623"/>
    <w:rsid w:val="00EE5670"/>
    <w:rsid w:val="00EE67E1"/>
    <w:rsid w:val="00EF1701"/>
    <w:rsid w:val="00EF69D8"/>
    <w:rsid w:val="00F000F2"/>
    <w:rsid w:val="00F03488"/>
    <w:rsid w:val="00F04111"/>
    <w:rsid w:val="00F042AE"/>
    <w:rsid w:val="00F0560D"/>
    <w:rsid w:val="00F0707F"/>
    <w:rsid w:val="00F07345"/>
    <w:rsid w:val="00F1206E"/>
    <w:rsid w:val="00F12D38"/>
    <w:rsid w:val="00F13630"/>
    <w:rsid w:val="00F1436B"/>
    <w:rsid w:val="00F14685"/>
    <w:rsid w:val="00F149EB"/>
    <w:rsid w:val="00F14C70"/>
    <w:rsid w:val="00F158B9"/>
    <w:rsid w:val="00F168B7"/>
    <w:rsid w:val="00F2048E"/>
    <w:rsid w:val="00F26212"/>
    <w:rsid w:val="00F2684B"/>
    <w:rsid w:val="00F26E00"/>
    <w:rsid w:val="00F31904"/>
    <w:rsid w:val="00F322D5"/>
    <w:rsid w:val="00F325C3"/>
    <w:rsid w:val="00F3286A"/>
    <w:rsid w:val="00F356E5"/>
    <w:rsid w:val="00F3587E"/>
    <w:rsid w:val="00F35965"/>
    <w:rsid w:val="00F35B66"/>
    <w:rsid w:val="00F36194"/>
    <w:rsid w:val="00F41F6B"/>
    <w:rsid w:val="00F47542"/>
    <w:rsid w:val="00F55192"/>
    <w:rsid w:val="00F608D7"/>
    <w:rsid w:val="00F61554"/>
    <w:rsid w:val="00F619ED"/>
    <w:rsid w:val="00F64870"/>
    <w:rsid w:val="00F657FF"/>
    <w:rsid w:val="00F65BCE"/>
    <w:rsid w:val="00F664B0"/>
    <w:rsid w:val="00F7058A"/>
    <w:rsid w:val="00F7240B"/>
    <w:rsid w:val="00F72B08"/>
    <w:rsid w:val="00F73AC4"/>
    <w:rsid w:val="00F80BC7"/>
    <w:rsid w:val="00F825AF"/>
    <w:rsid w:val="00F836A2"/>
    <w:rsid w:val="00F839CC"/>
    <w:rsid w:val="00F84877"/>
    <w:rsid w:val="00F8659E"/>
    <w:rsid w:val="00F87F2A"/>
    <w:rsid w:val="00F94C76"/>
    <w:rsid w:val="00F97582"/>
    <w:rsid w:val="00FA036F"/>
    <w:rsid w:val="00FA0A62"/>
    <w:rsid w:val="00FA1199"/>
    <w:rsid w:val="00FA31BE"/>
    <w:rsid w:val="00FA4560"/>
    <w:rsid w:val="00FA5B3E"/>
    <w:rsid w:val="00FA5C2E"/>
    <w:rsid w:val="00FA5C5E"/>
    <w:rsid w:val="00FA6DF6"/>
    <w:rsid w:val="00FB1528"/>
    <w:rsid w:val="00FB22D6"/>
    <w:rsid w:val="00FB37C7"/>
    <w:rsid w:val="00FB6A6A"/>
    <w:rsid w:val="00FC13BF"/>
    <w:rsid w:val="00FC15E3"/>
    <w:rsid w:val="00FC1F95"/>
    <w:rsid w:val="00FC2079"/>
    <w:rsid w:val="00FC63FE"/>
    <w:rsid w:val="00FD0FC9"/>
    <w:rsid w:val="00FD4046"/>
    <w:rsid w:val="00FD620D"/>
    <w:rsid w:val="00FD6321"/>
    <w:rsid w:val="00FD771E"/>
    <w:rsid w:val="00FE00DA"/>
    <w:rsid w:val="00FE2187"/>
    <w:rsid w:val="00FE3077"/>
    <w:rsid w:val="00FE61CF"/>
    <w:rsid w:val="00FE777F"/>
    <w:rsid w:val="00FF1088"/>
    <w:rsid w:val="00FF3882"/>
    <w:rsid w:val="00FF5AB5"/>
    <w:rsid w:val="00FF6436"/>
    <w:rsid w:val="00FF77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936410"/>
  <w15:docId w15:val="{CB749440-9149-4620-821D-817B7E9E87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  <w:rsid w:val="00C23DA7"/>
    <w:pPr>
      <w:spacing w:before="120" w:after="120" w:line="360" w:lineRule="auto"/>
    </w:pPr>
    <w:rPr>
      <w:rFonts w:ascii="Figtree" w:hAnsi="Figtree" w:cs="Tahoma"/>
      <w:sz w:val="28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C23DA7"/>
    <w:pPr>
      <w:keepNext/>
      <w:keepLines/>
      <w:spacing w:before="240" w:after="240" w:line="240" w:lineRule="auto"/>
      <w:outlineLvl w:val="0"/>
    </w:pPr>
    <w:rPr>
      <w:rFonts w:cs="Times New Roman"/>
      <w:b/>
      <w:bCs/>
      <w:sz w:val="96"/>
      <w:szCs w:val="28"/>
      <w:lang w:val="x-none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EE2717"/>
    <w:pPr>
      <w:keepNext/>
      <w:keepLines/>
      <w:spacing w:after="360" w:line="288" w:lineRule="auto"/>
      <w:outlineLvl w:val="1"/>
    </w:pPr>
    <w:rPr>
      <w:rFonts w:ascii="Figtree SemiBold" w:hAnsi="Figtree SemiBold" w:cs="Times New Roman"/>
      <w:bCs/>
      <w:sz w:val="44"/>
      <w:szCs w:val="26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D9028B"/>
    <w:pPr>
      <w:keepNext/>
      <w:spacing w:before="600" w:after="240"/>
      <w:outlineLvl w:val="2"/>
    </w:pPr>
    <w:rPr>
      <w:rFonts w:ascii="Figtree SemiBold" w:hAnsi="Figtree SemiBold" w:cs="Times New Roman"/>
      <w:bCs/>
      <w:sz w:val="36"/>
      <w:szCs w:val="2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C2D82"/>
    <w:pPr>
      <w:keepNext/>
      <w:keepLines/>
      <w:spacing w:after="240"/>
      <w:outlineLvl w:val="3"/>
    </w:pPr>
    <w:rPr>
      <w:rFonts w:eastAsiaTheme="majorEastAsia" w:cstheme="majorBidi"/>
      <w:b/>
      <w:iCs/>
      <w:color w:val="191919" w:themeColor="text1"/>
      <w:sz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C23DA7"/>
    <w:rPr>
      <w:rFonts w:ascii="Figtree" w:hAnsi="Figtree"/>
      <w:b/>
      <w:bCs/>
      <w:sz w:val="96"/>
      <w:szCs w:val="28"/>
      <w:lang w:val="x-none" w:eastAsia="x-none"/>
    </w:rPr>
  </w:style>
  <w:style w:type="character" w:customStyle="1" w:styleId="Heading2Char">
    <w:name w:val="Heading 2 Char"/>
    <w:link w:val="Heading2"/>
    <w:uiPriority w:val="9"/>
    <w:rsid w:val="00EE2717"/>
    <w:rPr>
      <w:rFonts w:ascii="Figtree SemiBold" w:hAnsi="Figtree SemiBold"/>
      <w:bCs/>
      <w:sz w:val="44"/>
      <w:szCs w:val="26"/>
      <w:lang w:val="x-none" w:eastAsia="x-none"/>
    </w:rPr>
  </w:style>
  <w:style w:type="character" w:styleId="Strong">
    <w:name w:val="Strong"/>
    <w:uiPriority w:val="22"/>
    <w:qFormat/>
    <w:rsid w:val="00AB7F31"/>
    <w:rPr>
      <w:rFonts w:ascii="Figtree" w:hAnsi="Figtree"/>
      <w:b/>
      <w:bCs/>
      <w:color w:val="auto"/>
      <w:sz w:val="28"/>
    </w:rPr>
  </w:style>
  <w:style w:type="paragraph" w:customStyle="1" w:styleId="captions">
    <w:name w:val="captions"/>
    <w:basedOn w:val="Normal"/>
    <w:qFormat/>
    <w:rsid w:val="007141F0"/>
    <w:rPr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AB7F31"/>
    <w:rPr>
      <w:rFonts w:ascii="Figtree" w:hAnsi="Figtree"/>
      <w:b/>
      <w:color w:val="191919" w:themeColor="text1"/>
      <w:sz w:val="28"/>
      <w:u w:val="single"/>
    </w:rPr>
  </w:style>
  <w:style w:type="character" w:customStyle="1" w:styleId="IntenseEmphasis1">
    <w:name w:val="Intense Emphasis1"/>
    <w:uiPriority w:val="21"/>
    <w:qFormat/>
    <w:rsid w:val="00941718"/>
    <w:rPr>
      <w:b/>
      <w:bCs/>
      <w:i/>
      <w:iCs/>
      <w:color w:val="4F81BD"/>
    </w:rPr>
  </w:style>
  <w:style w:type="paragraph" w:styleId="TOCHeading">
    <w:name w:val="TOC Heading"/>
    <w:basedOn w:val="Heading2"/>
    <w:next w:val="Normal"/>
    <w:uiPriority w:val="39"/>
    <w:unhideWhenUsed/>
    <w:qFormat/>
    <w:rsid w:val="009E592B"/>
  </w:style>
  <w:style w:type="paragraph" w:customStyle="1" w:styleId="Pa1">
    <w:name w:val="Pa1"/>
    <w:basedOn w:val="Normal"/>
    <w:next w:val="Normal"/>
    <w:uiPriority w:val="99"/>
    <w:rsid w:val="009E592B"/>
    <w:pPr>
      <w:autoSpaceDE w:val="0"/>
      <w:autoSpaceDN w:val="0"/>
      <w:adjustRightInd w:val="0"/>
      <w:spacing w:before="0" w:after="0" w:line="201" w:lineRule="atLeast"/>
    </w:pPr>
    <w:rPr>
      <w:rFonts w:ascii="Gotham Medium" w:hAnsi="Gotham Medium" w:cs="Times New Roman"/>
      <w:sz w:val="24"/>
      <w:szCs w:val="24"/>
      <w:lang w:eastAsia="en-AU"/>
    </w:rPr>
  </w:style>
  <w:style w:type="character" w:customStyle="1" w:styleId="A1">
    <w:name w:val="A1"/>
    <w:uiPriority w:val="99"/>
    <w:rsid w:val="006355FB"/>
    <w:rPr>
      <w:rFonts w:cs="Gotham Medium"/>
      <w:color w:val="E31736"/>
      <w:sz w:val="42"/>
      <w:szCs w:val="42"/>
    </w:rPr>
  </w:style>
  <w:style w:type="character" w:customStyle="1" w:styleId="Heading3Char">
    <w:name w:val="Heading 3 Char"/>
    <w:link w:val="Heading3"/>
    <w:uiPriority w:val="9"/>
    <w:rsid w:val="00D9028B"/>
    <w:rPr>
      <w:rFonts w:ascii="Figtree SemiBold" w:hAnsi="Figtree SemiBold"/>
      <w:bCs/>
      <w:sz w:val="36"/>
      <w:szCs w:val="26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134CC3"/>
    <w:pPr>
      <w:tabs>
        <w:tab w:val="center" w:pos="4513"/>
        <w:tab w:val="right" w:pos="9026"/>
      </w:tabs>
    </w:pPr>
    <w:rPr>
      <w:rFonts w:cs="Times New Roman"/>
    </w:rPr>
  </w:style>
  <w:style w:type="character" w:customStyle="1" w:styleId="HeaderChar">
    <w:name w:val="Header Char"/>
    <w:link w:val="Header"/>
    <w:uiPriority w:val="99"/>
    <w:rsid w:val="00134CC3"/>
    <w:rPr>
      <w:rFonts w:ascii="Arial" w:hAnsi="Arial" w:cs="Tahoma"/>
      <w:sz w:val="28"/>
      <w:szCs w:val="22"/>
      <w:lang w:val="en-GB" w:eastAsia="en-US"/>
    </w:rPr>
  </w:style>
  <w:style w:type="paragraph" w:styleId="Footer">
    <w:name w:val="footer"/>
    <w:basedOn w:val="Normal"/>
    <w:link w:val="FooterChar"/>
    <w:uiPriority w:val="99"/>
    <w:unhideWhenUsed/>
    <w:rsid w:val="00134CC3"/>
    <w:pPr>
      <w:tabs>
        <w:tab w:val="center" w:pos="4513"/>
        <w:tab w:val="right" w:pos="9026"/>
      </w:tabs>
    </w:pPr>
    <w:rPr>
      <w:rFonts w:cs="Times New Roman"/>
      <w:sz w:val="22"/>
    </w:rPr>
  </w:style>
  <w:style w:type="character" w:customStyle="1" w:styleId="FooterChar">
    <w:name w:val="Footer Char"/>
    <w:link w:val="Footer"/>
    <w:uiPriority w:val="99"/>
    <w:rsid w:val="00134CC3"/>
    <w:rPr>
      <w:rFonts w:ascii="Arial" w:hAnsi="Arial" w:cs="Tahoma"/>
      <w:sz w:val="22"/>
      <w:szCs w:val="22"/>
      <w:lang w:val="en-GB"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4A0E98"/>
    <w:pPr>
      <w:pBdr>
        <w:bottom w:val="single" w:sz="6" w:space="1" w:color="77347C" w:themeColor="text2"/>
        <w:between w:val="single" w:sz="6" w:space="1" w:color="77347C" w:themeColor="text2"/>
      </w:pBdr>
      <w:tabs>
        <w:tab w:val="right" w:pos="9016"/>
      </w:tabs>
      <w:spacing w:before="480" w:after="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785FE2"/>
    <w:pPr>
      <w:spacing w:after="100"/>
      <w:ind w:left="280"/>
    </w:pPr>
  </w:style>
  <w:style w:type="paragraph" w:customStyle="1" w:styleId="Tablespacerrow">
    <w:name w:val="Table spacer row"/>
    <w:basedOn w:val="captions"/>
    <w:qFormat/>
    <w:rsid w:val="00397314"/>
    <w:pPr>
      <w:jc w:val="center"/>
    </w:pPr>
    <w:rPr>
      <w:noProof/>
      <w:sz w:val="8"/>
      <w:lang w:val="en-US"/>
    </w:rPr>
  </w:style>
  <w:style w:type="paragraph" w:styleId="ListParagraph">
    <w:name w:val="List Paragraph"/>
    <w:basedOn w:val="Normal"/>
    <w:uiPriority w:val="34"/>
    <w:qFormat/>
    <w:rsid w:val="00626B23"/>
    <w:pPr>
      <w:spacing w:before="240" w:after="240"/>
      <w:ind w:left="720"/>
    </w:pPr>
  </w:style>
  <w:style w:type="character" w:styleId="PlaceholderText">
    <w:name w:val="Placeholder Text"/>
    <w:basedOn w:val="DefaultParagraphFont"/>
    <w:uiPriority w:val="99"/>
    <w:semiHidden/>
    <w:rsid w:val="00A2170B"/>
    <w:rPr>
      <w:color w:val="696969" w:themeColor="text1" w:themeTint="A6"/>
    </w:rPr>
  </w:style>
  <w:style w:type="paragraph" w:customStyle="1" w:styleId="Listintroduction">
    <w:name w:val="List introduction"/>
    <w:basedOn w:val="Normal"/>
    <w:qFormat/>
    <w:rsid w:val="009E592B"/>
    <w:pPr>
      <w:spacing w:before="360" w:after="0"/>
    </w:pPr>
  </w:style>
  <w:style w:type="paragraph" w:customStyle="1" w:styleId="Image">
    <w:name w:val="Image"/>
    <w:basedOn w:val="Normal"/>
    <w:qFormat/>
    <w:rsid w:val="009E592B"/>
    <w:pPr>
      <w:jc w:val="center"/>
    </w:pPr>
    <w:rPr>
      <w:sz w:val="20"/>
      <w:szCs w:val="20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C23DA7"/>
    <w:pPr>
      <w:spacing w:before="720" w:after="720"/>
    </w:pPr>
    <w:rPr>
      <w:b/>
      <w:noProof/>
      <w:color w:val="FAF8F6" w:themeColor="background1"/>
      <w:sz w:val="64"/>
      <w:szCs w:val="64"/>
      <w:lang w:val="en-AU"/>
    </w:rPr>
  </w:style>
  <w:style w:type="character" w:customStyle="1" w:styleId="SubtitleChar">
    <w:name w:val="Subtitle Char"/>
    <w:basedOn w:val="DefaultParagraphFont"/>
    <w:link w:val="Subtitle"/>
    <w:uiPriority w:val="11"/>
    <w:rsid w:val="00C23DA7"/>
    <w:rPr>
      <w:rFonts w:ascii="Figtree SemiBold" w:hAnsi="Figtree SemiBold"/>
      <w:bCs/>
      <w:noProof/>
      <w:color w:val="FAF8F6" w:themeColor="background1"/>
      <w:sz w:val="64"/>
      <w:szCs w:val="64"/>
      <w:lang w:eastAsia="x-none"/>
    </w:rPr>
  </w:style>
  <w:style w:type="character" w:customStyle="1" w:styleId="Heading4Char">
    <w:name w:val="Heading 4 Char"/>
    <w:basedOn w:val="DefaultParagraphFont"/>
    <w:link w:val="Heading4"/>
    <w:uiPriority w:val="9"/>
    <w:rsid w:val="005C2D82"/>
    <w:rPr>
      <w:rFonts w:ascii="Figtree" w:eastAsiaTheme="majorEastAsia" w:hAnsi="Figtree" w:cstheme="majorBidi"/>
      <w:b/>
      <w:iCs/>
      <w:color w:val="191919" w:themeColor="text1"/>
      <w:sz w:val="32"/>
      <w:szCs w:val="22"/>
      <w:lang w:eastAsia="en-US"/>
    </w:rPr>
  </w:style>
  <w:style w:type="paragraph" w:customStyle="1" w:styleId="Heading40">
    <w:name w:val="Heading4"/>
    <w:basedOn w:val="Heading2"/>
    <w:rsid w:val="006A311E"/>
    <w:rPr>
      <w:lang w:val="en-AU"/>
    </w:rPr>
  </w:style>
  <w:style w:type="character" w:customStyle="1" w:styleId="UnresolvedMention1">
    <w:name w:val="Unresolved Mention1"/>
    <w:basedOn w:val="DefaultParagraphFont"/>
    <w:uiPriority w:val="99"/>
    <w:rsid w:val="00C446E3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446E3"/>
    <w:rPr>
      <w:color w:val="800080" w:themeColor="followedHyperlink"/>
      <w:u w:val="single"/>
    </w:rPr>
  </w:style>
  <w:style w:type="paragraph" w:customStyle="1" w:styleId="Heading20">
    <w:name w:val="Heading2"/>
    <w:basedOn w:val="Heading3"/>
    <w:rsid w:val="00D47D00"/>
  </w:style>
  <w:style w:type="paragraph" w:styleId="Revision">
    <w:name w:val="Revision"/>
    <w:hidden/>
    <w:uiPriority w:val="99"/>
    <w:semiHidden/>
    <w:rsid w:val="00377922"/>
    <w:rPr>
      <w:rFonts w:ascii="Proxima Nova" w:hAnsi="Proxima Nova" w:cs="Tahoma"/>
      <w:sz w:val="28"/>
      <w:szCs w:val="22"/>
      <w:lang w:eastAsia="en-US"/>
    </w:rPr>
  </w:style>
  <w:style w:type="paragraph" w:customStyle="1" w:styleId="Heading34">
    <w:name w:val="Heading 34"/>
    <w:basedOn w:val="Heading3"/>
    <w:rsid w:val="00BF5B9D"/>
  </w:style>
  <w:style w:type="paragraph" w:customStyle="1" w:styleId="Heading3activity">
    <w:name w:val="Heading 3 (activity)"/>
    <w:basedOn w:val="Heading3"/>
    <w:qFormat/>
    <w:rsid w:val="00CC6867"/>
  </w:style>
  <w:style w:type="paragraph" w:customStyle="1" w:styleId="Spacer">
    <w:name w:val="Spacer"/>
    <w:qFormat/>
    <w:rsid w:val="00401F8C"/>
    <w:rPr>
      <w:rFonts w:ascii="Figtree" w:hAnsi="Figtree" w:cs="Tahoma"/>
      <w:sz w:val="16"/>
      <w:szCs w:val="16"/>
      <w:lang w:eastAsia="en-US"/>
    </w:rPr>
  </w:style>
  <w:style w:type="paragraph" w:customStyle="1" w:styleId="Wordlistterm">
    <w:name w:val="Word list term"/>
    <w:basedOn w:val="Heading3"/>
    <w:qFormat/>
    <w:rsid w:val="00D94F8A"/>
    <w:pPr>
      <w:spacing w:before="240"/>
    </w:pPr>
    <w:rPr>
      <w:rFonts w:ascii="Figtree" w:hAnsi="Figtree"/>
      <w:b/>
      <w:sz w:val="28"/>
    </w:rPr>
  </w:style>
  <w:style w:type="character" w:styleId="UnresolvedMention">
    <w:name w:val="Unresolved Mention"/>
    <w:basedOn w:val="DefaultParagraphFont"/>
    <w:uiPriority w:val="99"/>
    <w:rsid w:val="00EB44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3.jpeg"/><Relationship Id="rId84" Type="http://schemas.openxmlformats.org/officeDocument/2006/relationships/image" Target="media/image72.jpeg"/><Relationship Id="rId138" Type="http://schemas.openxmlformats.org/officeDocument/2006/relationships/image" Target="media/image124.jpeg"/><Relationship Id="rId159" Type="http://schemas.openxmlformats.org/officeDocument/2006/relationships/image" Target="media/image145.png"/><Relationship Id="rId170" Type="http://schemas.openxmlformats.org/officeDocument/2006/relationships/image" Target="media/image156.jpeg"/><Relationship Id="rId191" Type="http://schemas.openxmlformats.org/officeDocument/2006/relationships/image" Target="media/image172.jpeg"/><Relationship Id="rId107" Type="http://schemas.openxmlformats.org/officeDocument/2006/relationships/image" Target="media/image93.png"/><Relationship Id="rId11" Type="http://schemas.openxmlformats.org/officeDocument/2006/relationships/image" Target="media/image4.png"/><Relationship Id="rId32" Type="http://schemas.openxmlformats.org/officeDocument/2006/relationships/image" Target="media/image24.png"/><Relationship Id="rId53" Type="http://schemas.openxmlformats.org/officeDocument/2006/relationships/image" Target="media/image45.jpeg"/><Relationship Id="rId74" Type="http://schemas.openxmlformats.org/officeDocument/2006/relationships/image" Target="media/image62.jpeg"/><Relationship Id="rId128" Type="http://schemas.openxmlformats.org/officeDocument/2006/relationships/image" Target="media/image114.jpeg"/><Relationship Id="rId149" Type="http://schemas.openxmlformats.org/officeDocument/2006/relationships/image" Target="media/image135.jpeg"/><Relationship Id="rId5" Type="http://schemas.openxmlformats.org/officeDocument/2006/relationships/webSettings" Target="webSettings.xml"/><Relationship Id="rId95" Type="http://schemas.openxmlformats.org/officeDocument/2006/relationships/image" Target="media/image81.jpeg"/><Relationship Id="rId160" Type="http://schemas.openxmlformats.org/officeDocument/2006/relationships/image" Target="media/image146.jpeg"/><Relationship Id="rId181" Type="http://schemas.openxmlformats.org/officeDocument/2006/relationships/hyperlink" Target="http://www.neve-plainenglish.wwda.org.au/level-4-page/helpline-directory" TargetMode="External"/><Relationship Id="rId22" Type="http://schemas.openxmlformats.org/officeDocument/2006/relationships/image" Target="media/image14.jpeg"/><Relationship Id="rId43" Type="http://schemas.openxmlformats.org/officeDocument/2006/relationships/image" Target="media/image35.jpeg"/><Relationship Id="rId64" Type="http://schemas.openxmlformats.org/officeDocument/2006/relationships/image" Target="media/image54.jpeg"/><Relationship Id="rId118" Type="http://schemas.openxmlformats.org/officeDocument/2006/relationships/image" Target="media/image104.jpeg"/><Relationship Id="rId139" Type="http://schemas.openxmlformats.org/officeDocument/2006/relationships/image" Target="media/image125.jpeg"/><Relationship Id="rId85" Type="http://schemas.openxmlformats.org/officeDocument/2006/relationships/image" Target="media/image73.jpeg"/><Relationship Id="rId150" Type="http://schemas.openxmlformats.org/officeDocument/2006/relationships/image" Target="media/image136.jpeg"/><Relationship Id="rId171" Type="http://schemas.openxmlformats.org/officeDocument/2006/relationships/hyperlink" Target="http://www.pwd.org.au/projects/advancing-women-project/" TargetMode="External"/><Relationship Id="rId192" Type="http://schemas.openxmlformats.org/officeDocument/2006/relationships/image" Target="media/image173.jpeg"/><Relationship Id="rId12" Type="http://schemas.openxmlformats.org/officeDocument/2006/relationships/image" Target="media/image5.jpeg"/><Relationship Id="rId33" Type="http://schemas.openxmlformats.org/officeDocument/2006/relationships/image" Target="media/image25.png"/><Relationship Id="rId108" Type="http://schemas.openxmlformats.org/officeDocument/2006/relationships/image" Target="media/image94.jpeg"/><Relationship Id="rId129" Type="http://schemas.openxmlformats.org/officeDocument/2006/relationships/image" Target="media/image115.jpeg"/><Relationship Id="rId54" Type="http://schemas.openxmlformats.org/officeDocument/2006/relationships/image" Target="media/image46.png"/><Relationship Id="rId75" Type="http://schemas.openxmlformats.org/officeDocument/2006/relationships/image" Target="media/image63.jpeg"/><Relationship Id="rId96" Type="http://schemas.openxmlformats.org/officeDocument/2006/relationships/image" Target="media/image82.jpeg"/><Relationship Id="rId140" Type="http://schemas.openxmlformats.org/officeDocument/2006/relationships/image" Target="media/image126.jpeg"/><Relationship Id="rId161" Type="http://schemas.openxmlformats.org/officeDocument/2006/relationships/image" Target="media/image147.png"/><Relationship Id="rId182" Type="http://schemas.openxmlformats.org/officeDocument/2006/relationships/image" Target="media/image163.jpeg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119" Type="http://schemas.openxmlformats.org/officeDocument/2006/relationships/image" Target="media/image105.jpeg"/><Relationship Id="rId44" Type="http://schemas.openxmlformats.org/officeDocument/2006/relationships/image" Target="media/image36.jpeg"/><Relationship Id="rId65" Type="http://schemas.openxmlformats.org/officeDocument/2006/relationships/image" Target="media/image55.jpeg"/><Relationship Id="rId86" Type="http://schemas.openxmlformats.org/officeDocument/2006/relationships/image" Target="media/image74.jpeg"/><Relationship Id="rId130" Type="http://schemas.openxmlformats.org/officeDocument/2006/relationships/image" Target="media/image116.jpeg"/><Relationship Id="rId151" Type="http://schemas.openxmlformats.org/officeDocument/2006/relationships/image" Target="media/image137.jpeg"/><Relationship Id="rId172" Type="http://schemas.openxmlformats.org/officeDocument/2006/relationships/image" Target="media/image157.jpeg"/><Relationship Id="rId193" Type="http://schemas.openxmlformats.org/officeDocument/2006/relationships/image" Target="media/image174.jpeg"/><Relationship Id="rId13" Type="http://schemas.openxmlformats.org/officeDocument/2006/relationships/image" Target="media/image6.png"/><Relationship Id="rId109" Type="http://schemas.openxmlformats.org/officeDocument/2006/relationships/image" Target="media/image95.jpeg"/><Relationship Id="rId34" Type="http://schemas.openxmlformats.org/officeDocument/2006/relationships/image" Target="media/image26.png"/><Relationship Id="rId55" Type="http://schemas.openxmlformats.org/officeDocument/2006/relationships/footer" Target="footer1.xml"/><Relationship Id="rId76" Type="http://schemas.openxmlformats.org/officeDocument/2006/relationships/image" Target="media/image64.jpeg"/><Relationship Id="rId97" Type="http://schemas.openxmlformats.org/officeDocument/2006/relationships/image" Target="media/image83.png"/><Relationship Id="rId120" Type="http://schemas.openxmlformats.org/officeDocument/2006/relationships/image" Target="media/image106.jpeg"/><Relationship Id="rId141" Type="http://schemas.openxmlformats.org/officeDocument/2006/relationships/image" Target="media/image127.jpeg"/><Relationship Id="rId7" Type="http://schemas.openxmlformats.org/officeDocument/2006/relationships/endnotes" Target="endnotes.xml"/><Relationship Id="rId162" Type="http://schemas.openxmlformats.org/officeDocument/2006/relationships/image" Target="media/image148.jpeg"/><Relationship Id="rId183" Type="http://schemas.openxmlformats.org/officeDocument/2006/relationships/image" Target="media/image16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6.jpeg"/><Relationship Id="rId87" Type="http://schemas.openxmlformats.org/officeDocument/2006/relationships/image" Target="media/image75.jpeg"/><Relationship Id="rId110" Type="http://schemas.openxmlformats.org/officeDocument/2006/relationships/image" Target="media/image96.jpeg"/><Relationship Id="rId115" Type="http://schemas.openxmlformats.org/officeDocument/2006/relationships/image" Target="media/image101.jpeg"/><Relationship Id="rId131" Type="http://schemas.openxmlformats.org/officeDocument/2006/relationships/image" Target="media/image117.jpeg"/><Relationship Id="rId136" Type="http://schemas.openxmlformats.org/officeDocument/2006/relationships/image" Target="media/image122.jpeg"/><Relationship Id="rId157" Type="http://schemas.openxmlformats.org/officeDocument/2006/relationships/image" Target="media/image143.jpeg"/><Relationship Id="rId178" Type="http://schemas.openxmlformats.org/officeDocument/2006/relationships/hyperlink" Target="http://www.limbs4life.org.au/peer-support" TargetMode="External"/><Relationship Id="rId61" Type="http://schemas.openxmlformats.org/officeDocument/2006/relationships/image" Target="media/image51.jpeg"/><Relationship Id="rId82" Type="http://schemas.openxmlformats.org/officeDocument/2006/relationships/image" Target="media/image70.jpeg"/><Relationship Id="rId152" Type="http://schemas.openxmlformats.org/officeDocument/2006/relationships/image" Target="media/image138.jpeg"/><Relationship Id="rId173" Type="http://schemas.openxmlformats.org/officeDocument/2006/relationships/image" Target="media/image158.jpeg"/><Relationship Id="rId194" Type="http://schemas.openxmlformats.org/officeDocument/2006/relationships/image" Target="media/image175.jpeg"/><Relationship Id="rId199" Type="http://schemas.openxmlformats.org/officeDocument/2006/relationships/theme" Target="theme/theme1.xml"/><Relationship Id="rId19" Type="http://schemas.openxmlformats.org/officeDocument/2006/relationships/image" Target="media/image11.jpeg"/><Relationship Id="rId14" Type="http://schemas.openxmlformats.org/officeDocument/2006/relationships/image" Target="media/image7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footer" Target="footer2.xml"/><Relationship Id="rId77" Type="http://schemas.openxmlformats.org/officeDocument/2006/relationships/image" Target="media/image65.jpeg"/><Relationship Id="rId100" Type="http://schemas.openxmlformats.org/officeDocument/2006/relationships/image" Target="media/image86.jpeg"/><Relationship Id="rId105" Type="http://schemas.openxmlformats.org/officeDocument/2006/relationships/image" Target="media/image91.jpeg"/><Relationship Id="rId126" Type="http://schemas.openxmlformats.org/officeDocument/2006/relationships/image" Target="media/image112.jpeg"/><Relationship Id="rId147" Type="http://schemas.openxmlformats.org/officeDocument/2006/relationships/image" Target="media/image133.jpeg"/><Relationship Id="rId168" Type="http://schemas.openxmlformats.org/officeDocument/2006/relationships/image" Target="media/image154.jpe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image" Target="media/image60.jpeg"/><Relationship Id="rId93" Type="http://schemas.openxmlformats.org/officeDocument/2006/relationships/image" Target="media/image79.jpeg"/><Relationship Id="rId98" Type="http://schemas.openxmlformats.org/officeDocument/2006/relationships/image" Target="media/image84.jpeg"/><Relationship Id="rId121" Type="http://schemas.openxmlformats.org/officeDocument/2006/relationships/image" Target="media/image107.jpeg"/><Relationship Id="rId142" Type="http://schemas.openxmlformats.org/officeDocument/2006/relationships/image" Target="media/image128.jpeg"/><Relationship Id="rId163" Type="http://schemas.openxmlformats.org/officeDocument/2006/relationships/image" Target="media/image149.jpeg"/><Relationship Id="rId184" Type="http://schemas.openxmlformats.org/officeDocument/2006/relationships/image" Target="media/image165.png"/><Relationship Id="rId189" Type="http://schemas.openxmlformats.org/officeDocument/2006/relationships/image" Target="media/image170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jpeg"/><Relationship Id="rId67" Type="http://schemas.openxmlformats.org/officeDocument/2006/relationships/image" Target="media/image57.jpeg"/><Relationship Id="rId116" Type="http://schemas.openxmlformats.org/officeDocument/2006/relationships/image" Target="media/image102.jpeg"/><Relationship Id="rId137" Type="http://schemas.openxmlformats.org/officeDocument/2006/relationships/image" Target="media/image123.jpeg"/><Relationship Id="rId158" Type="http://schemas.openxmlformats.org/officeDocument/2006/relationships/image" Target="media/image144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2.jpeg"/><Relationship Id="rId83" Type="http://schemas.openxmlformats.org/officeDocument/2006/relationships/image" Target="media/image71.jpeg"/><Relationship Id="rId88" Type="http://schemas.openxmlformats.org/officeDocument/2006/relationships/image" Target="media/image76.png"/><Relationship Id="rId111" Type="http://schemas.openxmlformats.org/officeDocument/2006/relationships/image" Target="media/image97.jpeg"/><Relationship Id="rId132" Type="http://schemas.openxmlformats.org/officeDocument/2006/relationships/image" Target="media/image118.jpeg"/><Relationship Id="rId153" Type="http://schemas.openxmlformats.org/officeDocument/2006/relationships/image" Target="media/image139.jpeg"/><Relationship Id="rId174" Type="http://schemas.openxmlformats.org/officeDocument/2006/relationships/image" Target="media/image159.jpeg"/><Relationship Id="rId179" Type="http://schemas.openxmlformats.org/officeDocument/2006/relationships/hyperlink" Target="https://www.voicestogether.com.au/" TargetMode="External"/><Relationship Id="rId195" Type="http://schemas.openxmlformats.org/officeDocument/2006/relationships/image" Target="media/image176.jpeg"/><Relationship Id="rId190" Type="http://schemas.openxmlformats.org/officeDocument/2006/relationships/image" Target="media/image171.png"/><Relationship Id="rId15" Type="http://schemas.openxmlformats.org/officeDocument/2006/relationships/image" Target="media/image8.jpeg"/><Relationship Id="rId36" Type="http://schemas.openxmlformats.org/officeDocument/2006/relationships/image" Target="media/image28.jpeg"/><Relationship Id="rId57" Type="http://schemas.openxmlformats.org/officeDocument/2006/relationships/header" Target="header1.xml"/><Relationship Id="rId106" Type="http://schemas.openxmlformats.org/officeDocument/2006/relationships/image" Target="media/image92.jpeg"/><Relationship Id="rId127" Type="http://schemas.openxmlformats.org/officeDocument/2006/relationships/image" Target="media/image113.png"/><Relationship Id="rId10" Type="http://schemas.openxmlformats.org/officeDocument/2006/relationships/image" Target="media/image3.png"/><Relationship Id="rId31" Type="http://schemas.openxmlformats.org/officeDocument/2006/relationships/image" Target="media/image23.jpeg"/><Relationship Id="rId52" Type="http://schemas.openxmlformats.org/officeDocument/2006/relationships/image" Target="media/image44.pn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94" Type="http://schemas.openxmlformats.org/officeDocument/2006/relationships/image" Target="media/image80.jpeg"/><Relationship Id="rId99" Type="http://schemas.openxmlformats.org/officeDocument/2006/relationships/image" Target="media/image85.jpeg"/><Relationship Id="rId101" Type="http://schemas.openxmlformats.org/officeDocument/2006/relationships/image" Target="media/image87.jpeg"/><Relationship Id="rId122" Type="http://schemas.openxmlformats.org/officeDocument/2006/relationships/image" Target="media/image108.jpeg"/><Relationship Id="rId143" Type="http://schemas.openxmlformats.org/officeDocument/2006/relationships/image" Target="media/image129.png"/><Relationship Id="rId148" Type="http://schemas.openxmlformats.org/officeDocument/2006/relationships/image" Target="media/image134.jpeg"/><Relationship Id="rId164" Type="http://schemas.openxmlformats.org/officeDocument/2006/relationships/image" Target="media/image150.jpeg"/><Relationship Id="rId169" Type="http://schemas.openxmlformats.org/officeDocument/2006/relationships/image" Target="media/image155.jpeg"/><Relationship Id="rId185" Type="http://schemas.openxmlformats.org/officeDocument/2006/relationships/image" Target="media/image16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62.jpeg"/><Relationship Id="rId26" Type="http://schemas.openxmlformats.org/officeDocument/2006/relationships/image" Target="media/image18.jpeg"/><Relationship Id="rId47" Type="http://schemas.openxmlformats.org/officeDocument/2006/relationships/image" Target="media/image39.jpeg"/><Relationship Id="rId68" Type="http://schemas.openxmlformats.org/officeDocument/2006/relationships/header" Target="header2.xml"/><Relationship Id="rId89" Type="http://schemas.openxmlformats.org/officeDocument/2006/relationships/image" Target="media/image77.jpeg"/><Relationship Id="rId112" Type="http://schemas.openxmlformats.org/officeDocument/2006/relationships/image" Target="media/image98.jpeg"/><Relationship Id="rId133" Type="http://schemas.openxmlformats.org/officeDocument/2006/relationships/image" Target="media/image119.jpeg"/><Relationship Id="rId154" Type="http://schemas.openxmlformats.org/officeDocument/2006/relationships/image" Target="media/image140.png"/><Relationship Id="rId175" Type="http://schemas.openxmlformats.org/officeDocument/2006/relationships/image" Target="media/image160.jpeg"/><Relationship Id="rId196" Type="http://schemas.openxmlformats.org/officeDocument/2006/relationships/image" Target="media/image177.png"/><Relationship Id="rId200" Type="http://schemas.openxmlformats.org/officeDocument/2006/relationships/customXml" Target="../customXml/item2.xml"/><Relationship Id="rId16" Type="http://schemas.openxmlformats.org/officeDocument/2006/relationships/image" Target="media/image9.jpeg"/><Relationship Id="rId37" Type="http://schemas.openxmlformats.org/officeDocument/2006/relationships/image" Target="media/image29.jpeg"/><Relationship Id="rId58" Type="http://schemas.openxmlformats.org/officeDocument/2006/relationships/image" Target="media/image48.jpeg"/><Relationship Id="rId79" Type="http://schemas.openxmlformats.org/officeDocument/2006/relationships/image" Target="media/image67.jpeg"/><Relationship Id="rId102" Type="http://schemas.openxmlformats.org/officeDocument/2006/relationships/image" Target="media/image88.jpeg"/><Relationship Id="rId123" Type="http://schemas.openxmlformats.org/officeDocument/2006/relationships/image" Target="media/image109.jpeg"/><Relationship Id="rId144" Type="http://schemas.openxmlformats.org/officeDocument/2006/relationships/image" Target="media/image130.png"/><Relationship Id="rId90" Type="http://schemas.openxmlformats.org/officeDocument/2006/relationships/header" Target="header3.xml"/><Relationship Id="rId165" Type="http://schemas.openxmlformats.org/officeDocument/2006/relationships/image" Target="media/image151.jpeg"/><Relationship Id="rId186" Type="http://schemas.openxmlformats.org/officeDocument/2006/relationships/image" Target="media/image167.png"/><Relationship Id="rId27" Type="http://schemas.openxmlformats.org/officeDocument/2006/relationships/image" Target="media/image19.jpeg"/><Relationship Id="rId48" Type="http://schemas.openxmlformats.org/officeDocument/2006/relationships/image" Target="media/image40.jpeg"/><Relationship Id="rId69" Type="http://schemas.openxmlformats.org/officeDocument/2006/relationships/footer" Target="footer3.xml"/><Relationship Id="rId113" Type="http://schemas.openxmlformats.org/officeDocument/2006/relationships/image" Target="media/image99.jpeg"/><Relationship Id="rId134" Type="http://schemas.openxmlformats.org/officeDocument/2006/relationships/image" Target="media/image120.jpeg"/><Relationship Id="rId80" Type="http://schemas.openxmlformats.org/officeDocument/2006/relationships/image" Target="media/image68.jpeg"/><Relationship Id="rId155" Type="http://schemas.openxmlformats.org/officeDocument/2006/relationships/image" Target="media/image141.jpeg"/><Relationship Id="rId176" Type="http://schemas.openxmlformats.org/officeDocument/2006/relationships/hyperlink" Target="http://www.facebook.com/groups/WWDACommunity/" TargetMode="External"/><Relationship Id="rId197" Type="http://schemas.openxmlformats.org/officeDocument/2006/relationships/hyperlink" Target="http://www.informationaccessgroup.com" TargetMode="External"/><Relationship Id="rId201" Type="http://schemas.openxmlformats.org/officeDocument/2006/relationships/customXml" Target="../customXml/item3.xml"/><Relationship Id="rId17" Type="http://schemas.openxmlformats.org/officeDocument/2006/relationships/image" Target="media/image10.jpeg"/><Relationship Id="rId38" Type="http://schemas.openxmlformats.org/officeDocument/2006/relationships/image" Target="media/image30.jpeg"/><Relationship Id="rId59" Type="http://schemas.openxmlformats.org/officeDocument/2006/relationships/image" Target="media/image49.jpeg"/><Relationship Id="rId103" Type="http://schemas.openxmlformats.org/officeDocument/2006/relationships/image" Target="media/image89.jpeg"/><Relationship Id="rId124" Type="http://schemas.openxmlformats.org/officeDocument/2006/relationships/image" Target="media/image110.jpeg"/><Relationship Id="rId70" Type="http://schemas.openxmlformats.org/officeDocument/2006/relationships/image" Target="media/image58.png"/><Relationship Id="rId91" Type="http://schemas.openxmlformats.org/officeDocument/2006/relationships/footer" Target="footer4.xml"/><Relationship Id="rId145" Type="http://schemas.openxmlformats.org/officeDocument/2006/relationships/image" Target="media/image131.png"/><Relationship Id="rId166" Type="http://schemas.openxmlformats.org/officeDocument/2006/relationships/image" Target="media/image152.jpeg"/><Relationship Id="rId187" Type="http://schemas.openxmlformats.org/officeDocument/2006/relationships/image" Target="media/image168.png"/><Relationship Id="rId1" Type="http://schemas.openxmlformats.org/officeDocument/2006/relationships/customXml" Target="../customXml/item1.xml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0.jpeg"/><Relationship Id="rId60" Type="http://schemas.openxmlformats.org/officeDocument/2006/relationships/image" Target="media/image50.jpeg"/><Relationship Id="rId81" Type="http://schemas.openxmlformats.org/officeDocument/2006/relationships/image" Target="media/image69.jpeg"/><Relationship Id="rId135" Type="http://schemas.openxmlformats.org/officeDocument/2006/relationships/image" Target="media/image121.jpeg"/><Relationship Id="rId156" Type="http://schemas.openxmlformats.org/officeDocument/2006/relationships/image" Target="media/image142.jpeg"/><Relationship Id="rId177" Type="http://schemas.openxmlformats.org/officeDocument/2006/relationships/image" Target="media/image161.jpeg"/><Relationship Id="rId198" Type="http://schemas.openxmlformats.org/officeDocument/2006/relationships/fontTable" Target="fontTable.xml"/><Relationship Id="rId202" Type="http://schemas.openxmlformats.org/officeDocument/2006/relationships/customXml" Target="../customXml/item4.xml"/><Relationship Id="rId18" Type="http://schemas.openxmlformats.org/officeDocument/2006/relationships/hyperlink" Target="https://wwda.org.au/lead-toolkit/" TargetMode="External"/><Relationship Id="rId39" Type="http://schemas.openxmlformats.org/officeDocument/2006/relationships/image" Target="media/image31.jpeg"/><Relationship Id="rId50" Type="http://schemas.openxmlformats.org/officeDocument/2006/relationships/image" Target="media/image42.jpeg"/><Relationship Id="rId104" Type="http://schemas.openxmlformats.org/officeDocument/2006/relationships/image" Target="media/image90.jpeg"/><Relationship Id="rId125" Type="http://schemas.openxmlformats.org/officeDocument/2006/relationships/image" Target="media/image111.jpeg"/><Relationship Id="rId146" Type="http://schemas.openxmlformats.org/officeDocument/2006/relationships/image" Target="media/image132.jpeg"/><Relationship Id="rId167" Type="http://schemas.openxmlformats.org/officeDocument/2006/relationships/image" Target="media/image153.jpeg"/><Relationship Id="rId188" Type="http://schemas.openxmlformats.org/officeDocument/2006/relationships/image" Target="media/image169.jpeg"/><Relationship Id="rId71" Type="http://schemas.openxmlformats.org/officeDocument/2006/relationships/image" Target="media/image59.jpeg"/><Relationship Id="rId92" Type="http://schemas.openxmlformats.org/officeDocument/2006/relationships/image" Target="media/image78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IAG\Easy%20Read%20templates\Easy_Read_template_2023_Nov.dotx" TargetMode="External"/></Relationships>
</file>

<file path=word/theme/theme1.xml><?xml version="1.0" encoding="utf-8"?>
<a:theme xmlns:a="http://schemas.openxmlformats.org/drawingml/2006/main" name="Office Theme">
  <a:themeElements>
    <a:clrScheme name="WWDA - Leadership Toolkit">
      <a:dk1>
        <a:srgbClr val="191919"/>
      </a:dk1>
      <a:lt1>
        <a:srgbClr val="FAF8F6"/>
      </a:lt1>
      <a:dk2>
        <a:srgbClr val="77347C"/>
      </a:dk2>
      <a:lt2>
        <a:srgbClr val="F0E7F0"/>
      </a:lt2>
      <a:accent1>
        <a:srgbClr val="A0D083"/>
      </a:accent1>
      <a:accent2>
        <a:srgbClr val="F15B5C"/>
      </a:accent2>
      <a:accent3>
        <a:srgbClr val="8BA9D8"/>
      </a:accent3>
      <a:accent4>
        <a:srgbClr val="E0ACCF"/>
      </a:accent4>
      <a:accent5>
        <a:srgbClr val="FBB15B"/>
      </a:accent5>
      <a:accent6>
        <a:srgbClr val="F5DD8D"/>
      </a:accent6>
      <a:hlink>
        <a:srgbClr val="191919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A22685E0A98E2468F8C7C9092E2BE3B" ma:contentTypeVersion="15" ma:contentTypeDescription="Create a new document." ma:contentTypeScope="" ma:versionID="e2ec55873ef522dd455d7615d8fd90d7">
  <xsd:schema xmlns:xsd="http://www.w3.org/2001/XMLSchema" xmlns:xs="http://www.w3.org/2001/XMLSchema" xmlns:p="http://schemas.microsoft.com/office/2006/metadata/properties" xmlns:ns2="14db77da-ee32-4c2f-9d26-ad799e68a8ce" xmlns:ns3="c01a7812-efa5-4d41-a795-b3f662553d41" targetNamespace="http://schemas.microsoft.com/office/2006/metadata/properties" ma:root="true" ma:fieldsID="6f5b6c363a4e94f1778dd933103c3b38" ns2:_="" ns3:_="">
    <xsd:import namespace="14db77da-ee32-4c2f-9d26-ad799e68a8ce"/>
    <xsd:import namespace="c01a7812-efa5-4d41-a795-b3f662553d4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ObjectDetectorVersions" minOccurs="0"/>
                <xsd:element ref="ns2:MediaServiceDateTaken" minOccurs="0"/>
                <xsd:element ref="ns2:MediaLengthInSeconds" minOccurs="0"/>
                <xsd:element ref="ns2:MediaServiceSearchPropertie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4db77da-ee32-4c2f-9d26-ad799e68a8c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09b73f19-8d91-4d09-883f-553b658e920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1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9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01a7812-efa5-4d41-a795-b3f662553d41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46a09752-2b03-41c6-af80-770df78e0422}" ma:internalName="TaxCatchAll" ma:showField="CatchAllData" ma:web="c01a7812-efa5-4d41-a795-b3f662553d4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01a7812-efa5-4d41-a795-b3f662553d41" xsi:nil="true"/>
    <lcf76f155ced4ddcb4097134ff3c332f xmlns="14db77da-ee32-4c2f-9d26-ad799e68a8ce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407AEB3E-C5F8-48B4-8D95-876C4D178C11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F9F2DA1-B7D3-43C3-81FE-A82EC0EF98E8}"/>
</file>

<file path=customXml/itemProps3.xml><?xml version="1.0" encoding="utf-8"?>
<ds:datastoreItem xmlns:ds="http://schemas.openxmlformats.org/officeDocument/2006/customXml" ds:itemID="{EBA4ED23-1B6D-4335-9C73-3F0C6B6540C2}"/>
</file>

<file path=customXml/itemProps4.xml><?xml version="1.0" encoding="utf-8"?>
<ds:datastoreItem xmlns:ds="http://schemas.openxmlformats.org/officeDocument/2006/customXml" ds:itemID="{B55611A6-F40B-4185-8B13-2A7AA4061FA7}"/>
</file>

<file path=docProps/app.xml><?xml version="1.0" encoding="utf-8"?>
<Properties xmlns="http://schemas.openxmlformats.org/officeDocument/2006/extended-properties" xmlns:vt="http://schemas.openxmlformats.org/officeDocument/2006/docPropsVTypes">
  <Template>Easy_Read_template_2023_Nov.dotx</Template>
  <TotalTime>2305</TotalTime>
  <Pages>49</Pages>
  <Words>2467</Words>
  <Characters>14064</Characters>
  <Application>Microsoft Office Word</Application>
  <DocSecurity>0</DocSecurity>
  <Lines>117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How to become a good leader - Our toolkit</vt:lpstr>
    </vt:vector>
  </TitlesOfParts>
  <Company>Hewlett-Packard</Company>
  <LinksUpToDate>false</LinksUpToDate>
  <CharactersWithSpaces>16499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How to become a good leader - Our toolkit</dc:title>
  <dc:creator>Women With Disabilities Australia (WWDA)</dc:creator>
  <cp:lastModifiedBy>Thom Kiorgaard</cp:lastModifiedBy>
  <cp:revision>350</cp:revision>
  <cp:lastPrinted>2024-10-08T02:34:00Z</cp:lastPrinted>
  <dcterms:created xsi:type="dcterms:W3CDTF">2024-08-13T23:29:00Z</dcterms:created>
  <dcterms:modified xsi:type="dcterms:W3CDTF">2024-10-08T02:34:00Z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0x010100CA22685E0A98E2468F8C7C9092E2BE3B</vt:lpwstr>
  </property>
</Properties>
</file>